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10" w:type="dxa"/>
        <w:tblInd w:w="918" w:type="dxa"/>
        <w:tblLayout w:type="fixed"/>
        <w:tblLook w:val="0000" w:firstRow="0" w:lastRow="0" w:firstColumn="0" w:lastColumn="0" w:noHBand="0" w:noVBand="0"/>
      </w:tblPr>
      <w:tblGrid>
        <w:gridCol w:w="3330"/>
        <w:gridCol w:w="2644"/>
        <w:gridCol w:w="236"/>
        <w:gridCol w:w="2700"/>
      </w:tblGrid>
      <w:tr w:rsidR="00EF6C44" w:rsidRPr="004577A0" w14:paraId="7D60FBEC" w14:textId="77777777" w:rsidTr="4E3CF8F6">
        <w:trPr>
          <w:trHeight w:val="1521"/>
        </w:trPr>
        <w:tc>
          <w:tcPr>
            <w:tcW w:w="3330" w:type="dxa"/>
          </w:tcPr>
          <w:p w14:paraId="025DEE09" w14:textId="77777777" w:rsidR="00EF6C44" w:rsidRDefault="00390A3E">
            <w:pPr>
              <w:pStyle w:val="NPSDOI"/>
            </w:pPr>
            <w:r>
              <w:t xml:space="preserve"> </w:t>
            </w:r>
            <w:r w:rsidR="00EF6C44">
              <w:t>National Park Service</w:t>
            </w:r>
          </w:p>
          <w:p w14:paraId="68816E70" w14:textId="77777777" w:rsidR="00EF6C44" w:rsidRDefault="00EF6C44">
            <w:pPr>
              <w:pStyle w:val="NPSDOI"/>
            </w:pPr>
            <w:r>
              <w:t>U.S. Department of the Interior</w:t>
            </w:r>
          </w:p>
        </w:tc>
        <w:tc>
          <w:tcPr>
            <w:tcW w:w="2644" w:type="dxa"/>
          </w:tcPr>
          <w:p w14:paraId="4876AE1C" w14:textId="77777777" w:rsidR="00EF6C44" w:rsidRPr="007C0DEA" w:rsidRDefault="00EF6C44">
            <w:pPr>
              <w:pStyle w:val="Sitenameandaddress"/>
              <w:ind w:right="-378"/>
              <w:rPr>
                <w:rFonts w:ascii="Frutiger LT Std 55 Roman" w:hAnsi="Frutiger LT Std 55 Roman"/>
                <w:sz w:val="18"/>
                <w:szCs w:val="18"/>
              </w:rPr>
            </w:pPr>
            <w:r w:rsidRPr="007C0DEA">
              <w:rPr>
                <w:rFonts w:ascii="Frutiger LT Std 55 Roman" w:hAnsi="Frutiger LT Std 55 Roman"/>
                <w:sz w:val="18"/>
                <w:szCs w:val="18"/>
              </w:rPr>
              <w:t xml:space="preserve"> </w:t>
            </w:r>
          </w:p>
          <w:p w14:paraId="0C02367A" w14:textId="77777777" w:rsidR="00EF6C44" w:rsidRDefault="00EF6C44">
            <w:pPr>
              <w:pStyle w:val="Sitenameandaddress"/>
              <w:rPr>
                <w:rFonts w:ascii="R Frutiger Roman" w:hAnsi="R Frutiger Roman"/>
              </w:rPr>
            </w:pPr>
          </w:p>
          <w:p w14:paraId="4BF092AD" w14:textId="77777777" w:rsidR="00EF6C44" w:rsidRDefault="00EF6C44">
            <w:pPr>
              <w:spacing w:line="210" w:lineRule="exact"/>
              <w:ind w:left="-72"/>
              <w:rPr>
                <w:rFonts w:ascii="R Frutiger Roman" w:hAnsi="R Frutiger Roman"/>
                <w:spacing w:val="2"/>
                <w:sz w:val="17"/>
              </w:rPr>
            </w:pPr>
          </w:p>
          <w:p w14:paraId="6737E511" w14:textId="17E27542" w:rsidR="00EF6C44" w:rsidRDefault="00EF6C44">
            <w:pPr>
              <w:pStyle w:val="BodyText"/>
            </w:pPr>
          </w:p>
        </w:tc>
        <w:tc>
          <w:tcPr>
            <w:tcW w:w="236" w:type="dxa"/>
          </w:tcPr>
          <w:p w14:paraId="665B9E6E" w14:textId="77777777" w:rsidR="00EF6C44" w:rsidRDefault="00EF6C44">
            <w:pPr>
              <w:spacing w:line="210" w:lineRule="exact"/>
              <w:ind w:left="-18"/>
              <w:rPr>
                <w:vanish/>
              </w:rPr>
            </w:pPr>
          </w:p>
        </w:tc>
        <w:tc>
          <w:tcPr>
            <w:tcW w:w="2700" w:type="dxa"/>
          </w:tcPr>
          <w:p w14:paraId="63D9D952" w14:textId="77777777" w:rsidR="00466E03" w:rsidRDefault="00A047A2" w:rsidP="00A047A2">
            <w:pPr>
              <w:pStyle w:val="Sitenameandaddress"/>
              <w:ind w:right="-378"/>
              <w:rPr>
                <w:rFonts w:ascii="Frutiger LT Std 55 Roman" w:hAnsi="Frutiger LT Std 55 Roman"/>
                <w:sz w:val="18"/>
                <w:szCs w:val="18"/>
              </w:rPr>
            </w:pPr>
            <w:r>
              <w:rPr>
                <w:rFonts w:ascii="Frutiger LT Std 55 Roman" w:hAnsi="Frutiger LT Std 55 Roman"/>
                <w:sz w:val="18"/>
                <w:szCs w:val="18"/>
              </w:rPr>
              <w:t>Channel Islands National</w:t>
            </w:r>
            <w:r w:rsidR="00466E03">
              <w:rPr>
                <w:rFonts w:ascii="Frutiger LT Std 55 Roman" w:hAnsi="Frutiger LT Std 55 Roman"/>
                <w:sz w:val="18"/>
                <w:szCs w:val="18"/>
              </w:rPr>
              <w:t xml:space="preserve"> Park</w:t>
            </w:r>
          </w:p>
          <w:p w14:paraId="37730631" w14:textId="77777777" w:rsidR="00EF6C44" w:rsidRPr="007C0DEA" w:rsidRDefault="00EF6C44">
            <w:pPr>
              <w:pStyle w:val="Sitenameandaddress"/>
              <w:rPr>
                <w:rFonts w:ascii="Frutiger LT Std 55 Roman" w:hAnsi="Frutiger LT Std 55 Roman"/>
                <w:sz w:val="18"/>
                <w:szCs w:val="18"/>
              </w:rPr>
            </w:pPr>
            <w:r w:rsidRPr="007C0DEA">
              <w:rPr>
                <w:rFonts w:ascii="Frutiger LT Std 55 Roman" w:hAnsi="Frutiger LT Std 55 Roman"/>
                <w:sz w:val="18"/>
                <w:szCs w:val="18"/>
              </w:rPr>
              <w:t>1901 Spinnaker Drive</w:t>
            </w:r>
          </w:p>
          <w:p w14:paraId="52C152C0" w14:textId="77777777" w:rsidR="00EF6C44" w:rsidRPr="00614B98" w:rsidRDefault="00EF6C44">
            <w:pPr>
              <w:pStyle w:val="Sitenameandaddress"/>
              <w:rPr>
                <w:rFonts w:ascii="Frutiger LT Std 55 Roman" w:hAnsi="Frutiger LT Std 55 Roman"/>
                <w:sz w:val="18"/>
                <w:szCs w:val="18"/>
                <w:lang w:val="es-ES_tradnl"/>
              </w:rPr>
            </w:pPr>
            <w:r w:rsidRPr="00614B98">
              <w:rPr>
                <w:rFonts w:ascii="Frutiger LT Std 55 Roman" w:hAnsi="Frutiger LT Std 55 Roman"/>
                <w:sz w:val="18"/>
                <w:szCs w:val="18"/>
                <w:lang w:val="es-ES_tradnl"/>
              </w:rPr>
              <w:t>Ventura, CA  93001</w:t>
            </w:r>
          </w:p>
          <w:p w14:paraId="5D907E7E" w14:textId="77777777" w:rsidR="00466E03" w:rsidRPr="00614B98" w:rsidRDefault="00466E03">
            <w:pPr>
              <w:pStyle w:val="Sitenameandaddress"/>
              <w:rPr>
                <w:rFonts w:ascii="Frutiger LT Std 55 Roman" w:hAnsi="Frutiger LT Std 55 Roman"/>
                <w:sz w:val="18"/>
                <w:szCs w:val="18"/>
                <w:lang w:val="es-ES_tradnl"/>
              </w:rPr>
            </w:pPr>
          </w:p>
          <w:p w14:paraId="0B519373" w14:textId="1A6DC599" w:rsidR="00EF6C44" w:rsidRDefault="00EF6C44" w:rsidP="4E3CF8F6">
            <w:pPr>
              <w:pStyle w:val="Sitenameandaddress"/>
              <w:rPr>
                <w:rFonts w:ascii="Frutiger LT Std 55 Roman" w:hAnsi="Frutiger LT Std 55 Roman"/>
                <w:sz w:val="18"/>
                <w:szCs w:val="18"/>
                <w:lang w:val="es-ES"/>
              </w:rPr>
            </w:pPr>
            <w:r w:rsidRPr="4E3CF8F6">
              <w:rPr>
                <w:rFonts w:ascii="Frutiger LT Std 55 Roman" w:hAnsi="Frutiger LT Std 55 Roman"/>
                <w:sz w:val="18"/>
                <w:szCs w:val="18"/>
                <w:lang w:val="es-ES"/>
              </w:rPr>
              <w:t>805</w:t>
            </w:r>
            <w:r w:rsidR="00466E03" w:rsidRPr="4E3CF8F6">
              <w:rPr>
                <w:rFonts w:ascii="Frutiger LT Std 55 Roman" w:hAnsi="Frutiger LT Std 55 Roman"/>
                <w:sz w:val="18"/>
                <w:szCs w:val="18"/>
                <w:lang w:val="es-ES"/>
              </w:rPr>
              <w:t>-</w:t>
            </w:r>
            <w:r w:rsidRPr="4E3CF8F6">
              <w:rPr>
                <w:rFonts w:ascii="Frutiger LT Std 55 Roman" w:hAnsi="Frutiger LT Std 55 Roman"/>
                <w:sz w:val="18"/>
                <w:szCs w:val="18"/>
                <w:lang w:val="es-ES"/>
              </w:rPr>
              <w:t>658-5700 phone</w:t>
            </w:r>
          </w:p>
          <w:p w14:paraId="0042325D" w14:textId="1E35BDE8" w:rsidR="002F47D7" w:rsidRPr="00614B98" w:rsidRDefault="002F47D7">
            <w:pPr>
              <w:pStyle w:val="Sitenameandaddress"/>
              <w:rPr>
                <w:rFonts w:ascii="Frutiger LT Std 55 Roman" w:hAnsi="Frutiger LT Std 55 Roman"/>
                <w:sz w:val="18"/>
                <w:szCs w:val="18"/>
                <w:lang w:val="es-ES_tradnl"/>
              </w:rPr>
            </w:pPr>
            <w:r>
              <w:rPr>
                <w:rFonts w:ascii="Frutiger LT Std 55 Roman" w:hAnsi="Frutiger LT Std 55 Roman"/>
                <w:sz w:val="18"/>
                <w:szCs w:val="18"/>
                <w:lang w:val="es-ES_tradnl"/>
              </w:rPr>
              <w:t>www.nps.gov/chis</w:t>
            </w:r>
          </w:p>
          <w:p w14:paraId="301DAC1F" w14:textId="77777777" w:rsidR="00466E03" w:rsidRPr="00614B98" w:rsidRDefault="00466E03" w:rsidP="002F47D7">
            <w:pPr>
              <w:pStyle w:val="Sitenameandaddress"/>
              <w:rPr>
                <w:lang w:val="es-ES_tradnl"/>
              </w:rPr>
            </w:pPr>
          </w:p>
        </w:tc>
      </w:tr>
    </w:tbl>
    <w:p w14:paraId="0CAD84B3" w14:textId="00A5ECD7" w:rsidR="00EF6C44" w:rsidRPr="00614B98" w:rsidRDefault="007830B2">
      <w:pPr>
        <w:pStyle w:val="Header"/>
        <w:tabs>
          <w:tab w:val="clear" w:pos="4320"/>
          <w:tab w:val="clear" w:pos="8640"/>
        </w:tabs>
        <w:spacing w:line="100" w:lineRule="exact"/>
        <w:rPr>
          <w:rFonts w:ascii="Frutiger 45 Light" w:hAnsi="Frutiger 45 Light"/>
          <w:sz w:val="11"/>
          <w:lang w:val="es-ES_tradnl"/>
        </w:rPr>
      </w:pPr>
      <w:r>
        <w:rPr>
          <w:noProof/>
        </w:rPr>
        <mc:AlternateContent>
          <mc:Choice Requires="wps">
            <w:drawing>
              <wp:anchor distT="4294967295" distB="4294967295" distL="114300" distR="114300" simplePos="0" relativeHeight="251658240" behindDoc="0" locked="0" layoutInCell="0" allowOverlap="0" wp14:anchorId="5693768D" wp14:editId="7F1C6D9C">
                <wp:simplePos x="0" y="0"/>
                <wp:positionH relativeFrom="column">
                  <wp:posOffset>-8890</wp:posOffset>
                </wp:positionH>
                <wp:positionV relativeFrom="paragraph">
                  <wp:posOffset>40004</wp:posOffset>
                </wp:positionV>
                <wp:extent cx="5943600" cy="0"/>
                <wp:effectExtent l="0" t="0" r="0" b="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9A51E9"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" o:allowincell="f" o:allowoverlap="f" strokeweight=".25pt">
                <w10:wrap type="square"/>
              </v:line>
            </w:pict>
          </mc:Fallback>
        </mc:AlternateContent>
      </w:r>
      <w:r w:rsidR="008E65E5">
        <w:rPr>
          <w:rFonts w:ascii="Frutiger 45 Light" w:hAnsi="Frutiger 45 Light"/>
          <w:noProof/>
          <w:sz w:val="11"/>
        </w:rPr>
        <w:drawing>
          <wp:anchor distT="0" distB="0" distL="114300" distR="114300" simplePos="0" relativeHeight="251658241" behindDoc="1" locked="1" layoutInCell="0" allowOverlap="1" wp14:anchorId="6E01D45F" wp14:editId="1EA598C9">
            <wp:simplePos x="0" y="0"/>
            <wp:positionH relativeFrom="column">
              <wp:posOffset>16510</wp:posOffset>
            </wp:positionH>
            <wp:positionV relativeFrom="page">
              <wp:posOffset>738505</wp:posOffset>
            </wp:positionV>
            <wp:extent cx="511810" cy="658495"/>
            <wp:effectExtent l="0" t="0" r="2540" b="8255"/>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11"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14:paraId="77C87328" w14:textId="0CF14B01" w:rsidR="00EF6C44" w:rsidRDefault="00EF6C44">
      <w:pPr>
        <w:spacing w:line="400" w:lineRule="exact"/>
        <w:rPr>
          <w:rFonts w:ascii="Frutiger 45 Light" w:hAnsi="Frutiger 45 Light"/>
          <w:sz w:val="36"/>
          <w:szCs w:val="36"/>
        </w:rPr>
      </w:pPr>
      <w:r w:rsidRPr="36453FEC">
        <w:rPr>
          <w:rFonts w:ascii="Frutiger 45 Light" w:hAnsi="Frutiger 45 Light"/>
          <w:b/>
          <w:color w:val="000000" w:themeColor="text1"/>
          <w:sz w:val="40"/>
          <w:szCs w:val="40"/>
        </w:rPr>
        <w:t>Channel Islands National Park</w:t>
      </w:r>
      <w:r w:rsidRPr="36453FEC">
        <w:rPr>
          <w:rFonts w:ascii="Frutiger 45 Light" w:hAnsi="Frutiger 45 Light"/>
          <w:b/>
          <w:color w:val="000000" w:themeColor="text1"/>
          <w:sz w:val="36"/>
          <w:szCs w:val="36"/>
        </w:rPr>
        <w:t xml:space="preserve"> </w:t>
      </w:r>
      <w:r w:rsidRPr="00561AE9">
        <w:rPr>
          <w:rFonts w:ascii="Frutiger LT Std 45 Light" w:hAnsi="Frutiger LT Std 45 Light"/>
          <w:sz w:val="40"/>
          <w:szCs w:val="40"/>
        </w:rPr>
        <w:t>News Release</w:t>
      </w:r>
    </w:p>
    <w:tbl>
      <w:tblPr>
        <w:tblW w:w="0" w:type="auto"/>
        <w:tblLayout w:type="fixed"/>
        <w:tblLook w:val="0000" w:firstRow="0" w:lastRow="0" w:firstColumn="0" w:lastColumn="0" w:noHBand="0" w:noVBand="0"/>
      </w:tblPr>
      <w:tblGrid>
        <w:gridCol w:w="9651"/>
      </w:tblGrid>
      <w:tr w:rsidR="00EF6C44" w14:paraId="18F86FE0" w14:textId="77777777" w:rsidTr="55D375FC">
        <w:trPr>
          <w:trHeight w:val="158"/>
          <w:hidden/>
        </w:trPr>
        <w:tc>
          <w:tcPr>
            <w:tcW w:w="9651" w:type="dxa"/>
          </w:tcPr>
          <w:p w14:paraId="5FF6C535" w14:textId="02D95959" w:rsidR="00EF6C44" w:rsidRDefault="00EF6C44" w:rsidP="55D375FC">
            <w:pPr>
              <w:pStyle w:val="BodyText"/>
              <w:rPr>
                <w:sz w:val="16"/>
                <w:szCs w:val="16"/>
              </w:rPr>
            </w:pPr>
          </w:p>
        </w:tc>
      </w:tr>
    </w:tbl>
    <w:p w14:paraId="3357C6DB" w14:textId="124753A2" w:rsidR="00557905" w:rsidRPr="00AA220F" w:rsidRDefault="006471F9" w:rsidP="00557905">
      <w:pPr>
        <w:pStyle w:val="Header"/>
        <w:rPr>
          <w:rFonts w:ascii="NPSRawlinsonOT" w:hAnsi="NPSRawlinsonOT"/>
          <w:sz w:val="22"/>
          <w:szCs w:val="22"/>
        </w:rPr>
      </w:pPr>
      <w:r>
        <w:rPr>
          <w:rFonts w:ascii="NPSRawlinsonOT" w:hAnsi="NPSRawlinsonOT"/>
          <w:sz w:val="22"/>
          <w:szCs w:val="22"/>
        </w:rPr>
        <w:t>Release Date:</w:t>
      </w:r>
      <w:r w:rsidR="00915A7B">
        <w:rPr>
          <w:rFonts w:ascii="NPSRawlinsonOT" w:hAnsi="NPSRawlinsonOT"/>
          <w:sz w:val="22"/>
          <w:szCs w:val="22"/>
        </w:rPr>
        <w:t xml:space="preserve"> June </w:t>
      </w:r>
      <w:r w:rsidR="00864BEE">
        <w:rPr>
          <w:rFonts w:ascii="NPSRawlinsonOT" w:hAnsi="NPSRawlinsonOT"/>
          <w:sz w:val="22"/>
          <w:szCs w:val="22"/>
        </w:rPr>
        <w:t>7,</w:t>
      </w:r>
      <w:r w:rsidR="00915A7B">
        <w:rPr>
          <w:rFonts w:ascii="NPSRawlinsonOT" w:hAnsi="NPSRawlinsonOT"/>
          <w:sz w:val="22"/>
          <w:szCs w:val="22"/>
        </w:rPr>
        <w:t xml:space="preserve"> 2024</w:t>
      </w:r>
    </w:p>
    <w:p w14:paraId="15033FB6" w14:textId="30663DBC" w:rsidR="00294419" w:rsidRPr="00C56A93" w:rsidRDefault="006471F9" w:rsidP="00262494">
      <w:pPr>
        <w:pStyle w:val="Header"/>
        <w:rPr>
          <w:rFonts w:ascii="NPSRawlinsonOT" w:hAnsi="NPSRawlinsonOT"/>
          <w:sz w:val="22"/>
          <w:szCs w:val="22"/>
        </w:rPr>
      </w:pPr>
      <w:r>
        <w:rPr>
          <w:rFonts w:ascii="NPSRawlinsonOT" w:hAnsi="NPSRawlinsonOT"/>
          <w:color w:val="000000" w:themeColor="text1"/>
          <w:sz w:val="22"/>
          <w:szCs w:val="22"/>
        </w:rPr>
        <w:t xml:space="preserve">Press Contact: </w:t>
      </w:r>
      <w:r w:rsidR="00134F2A">
        <w:rPr>
          <w:rFonts w:ascii="NPSRawlinsonOT" w:hAnsi="NPSRawlinsonOT"/>
          <w:color w:val="000000" w:themeColor="text1"/>
          <w:sz w:val="22"/>
          <w:szCs w:val="22"/>
        </w:rPr>
        <w:t xml:space="preserve">Jasmine Reinhardt, </w:t>
      </w:r>
      <w:hyperlink r:id="rId12" w:history="1">
        <w:r w:rsidR="001758F5" w:rsidRPr="002D0C19">
          <w:rPr>
            <w:rStyle w:val="Hyperlink"/>
            <w:rFonts w:ascii="NPSRawlinsonOT" w:hAnsi="NPSRawlinsonOT"/>
            <w:sz w:val="22"/>
            <w:szCs w:val="22"/>
          </w:rPr>
          <w:t>jasmine_reinhardt@nps.gov</w:t>
        </w:r>
      </w:hyperlink>
      <w:r w:rsidR="001758F5">
        <w:rPr>
          <w:rFonts w:ascii="NPSRawlinsonOT" w:hAnsi="NPSRawlinsonOT"/>
          <w:color w:val="000000" w:themeColor="text1"/>
          <w:sz w:val="22"/>
          <w:szCs w:val="22"/>
        </w:rPr>
        <w:br/>
      </w:r>
    </w:p>
    <w:p w14:paraId="1A8311BF" w14:textId="31585E49" w:rsidR="006471F9" w:rsidRDefault="004F7E7E" w:rsidP="006A28AE">
      <w:pPr>
        <w:rPr>
          <w:rFonts w:ascii="NPSRawlinsonOT" w:hAnsi="NPSRawlinsonOT" w:cs="Arial"/>
          <w:sz w:val="30"/>
          <w:szCs w:val="30"/>
        </w:rPr>
      </w:pPr>
      <w:r>
        <w:rPr>
          <w:noProof/>
        </w:rPr>
        <w:drawing>
          <wp:inline distT="0" distB="0" distL="0" distR="0" wp14:anchorId="1CE16D7E" wp14:editId="2E378701">
            <wp:extent cx="948267" cy="124469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1090" cy="1261527"/>
                    </a:xfrm>
                    <a:prstGeom prst="rect">
                      <a:avLst/>
                    </a:prstGeom>
                    <a:noFill/>
                    <a:ln>
                      <a:noFill/>
                    </a:ln>
                  </pic:spPr>
                </pic:pic>
              </a:graphicData>
            </a:graphic>
          </wp:inline>
        </w:drawing>
      </w:r>
    </w:p>
    <w:p w14:paraId="6B523C45" w14:textId="590B4732" w:rsidR="004F7E7E" w:rsidRDefault="004F7E7E" w:rsidP="006A28AE">
      <w:pPr>
        <w:rPr>
          <w:rFonts w:ascii="NPSRawlinsonOT" w:hAnsi="NPSRawlinsonOT" w:cs="Arial"/>
          <w:sz w:val="16"/>
          <w:szCs w:val="16"/>
        </w:rPr>
      </w:pPr>
      <w:r w:rsidRPr="004F7E7E">
        <w:rPr>
          <w:rFonts w:ascii="NPSRawlinsonOT" w:hAnsi="NPSRawlinsonOT" w:cs="Arial"/>
          <w:sz w:val="16"/>
          <w:szCs w:val="16"/>
        </w:rPr>
        <w:t>“Sleeping Tides” by Bren Barnes 12</w:t>
      </w:r>
      <w:r w:rsidRPr="004F7E7E">
        <w:rPr>
          <w:rFonts w:ascii="NPSRawlinsonOT" w:hAnsi="NPSRawlinsonOT" w:cs="Arial"/>
          <w:sz w:val="16"/>
          <w:szCs w:val="16"/>
          <w:vertAlign w:val="superscript"/>
        </w:rPr>
        <w:t>th</w:t>
      </w:r>
      <w:r w:rsidRPr="004F7E7E">
        <w:rPr>
          <w:rFonts w:ascii="NPSRawlinsonOT" w:hAnsi="NPSRawlinsonOT" w:cs="Arial"/>
          <w:sz w:val="16"/>
          <w:szCs w:val="16"/>
        </w:rPr>
        <w:t xml:space="preserve"> Grade</w:t>
      </w:r>
      <w:r w:rsidR="001758F5">
        <w:rPr>
          <w:rFonts w:ascii="NPSRawlinsonOT" w:hAnsi="NPSRawlinsonOT" w:cs="Arial"/>
          <w:sz w:val="16"/>
          <w:szCs w:val="16"/>
        </w:rPr>
        <w:t xml:space="preserve"> Winner</w:t>
      </w:r>
    </w:p>
    <w:p w14:paraId="151B5ED2" w14:textId="77777777" w:rsidR="004F7E7E" w:rsidRPr="004F7E7E" w:rsidRDefault="004F7E7E" w:rsidP="006A28AE">
      <w:pPr>
        <w:rPr>
          <w:rFonts w:ascii="NPSRawlinsonOT" w:hAnsi="NPSRawlinsonOT" w:cs="Arial"/>
          <w:sz w:val="16"/>
          <w:szCs w:val="16"/>
        </w:rPr>
      </w:pPr>
    </w:p>
    <w:p w14:paraId="3A8AF224" w14:textId="7350B620" w:rsidR="006A28AE" w:rsidRPr="009B457B" w:rsidRDefault="00DB35F4" w:rsidP="006A28AE">
      <w:pPr>
        <w:rPr>
          <w:rFonts w:ascii="NPSRawlinsonOT" w:hAnsi="NPSRawlinsonOT" w:cs="Arial"/>
          <w:color w:val="000000" w:themeColor="text1"/>
          <w:sz w:val="30"/>
          <w:szCs w:val="30"/>
        </w:rPr>
      </w:pPr>
      <w:r w:rsidRPr="009B457B">
        <w:rPr>
          <w:rFonts w:ascii="NPSRawlinsonOT" w:hAnsi="NPSRawlinsonOT" w:cs="Arial"/>
          <w:color w:val="000000" w:themeColor="text1"/>
          <w:sz w:val="30"/>
          <w:szCs w:val="30"/>
        </w:rPr>
        <w:t xml:space="preserve">Channel Islands National Park </w:t>
      </w:r>
      <w:r w:rsidR="004F7E7E">
        <w:rPr>
          <w:rFonts w:ascii="NPSRawlinsonOT" w:hAnsi="NPSRawlinsonOT" w:cs="Arial"/>
          <w:color w:val="000000" w:themeColor="text1"/>
          <w:sz w:val="30"/>
          <w:szCs w:val="30"/>
        </w:rPr>
        <w:t>Features Student Art from the California Coast and Celebrates</w:t>
      </w:r>
      <w:r w:rsidR="00E724DA" w:rsidRPr="009B457B">
        <w:rPr>
          <w:rFonts w:ascii="NPSRawlinsonOT" w:hAnsi="NPSRawlinsonOT" w:cs="Arial"/>
          <w:color w:val="000000" w:themeColor="text1"/>
          <w:sz w:val="30"/>
          <w:szCs w:val="30"/>
        </w:rPr>
        <w:t xml:space="preserve"> </w:t>
      </w:r>
      <w:r w:rsidR="002E7650" w:rsidRPr="009B457B">
        <w:rPr>
          <w:rFonts w:ascii="NPSRawlinsonOT" w:hAnsi="NPSRawlinsonOT" w:cs="Arial"/>
          <w:color w:val="000000" w:themeColor="text1"/>
          <w:sz w:val="30"/>
          <w:szCs w:val="30"/>
        </w:rPr>
        <w:t xml:space="preserve">World Oceans </w:t>
      </w:r>
      <w:r w:rsidRPr="009B457B">
        <w:rPr>
          <w:rFonts w:ascii="NPSRawlinsonOT" w:hAnsi="NPSRawlinsonOT" w:cs="Arial"/>
          <w:color w:val="000000" w:themeColor="text1"/>
          <w:sz w:val="30"/>
          <w:szCs w:val="30"/>
        </w:rPr>
        <w:t>Day</w:t>
      </w:r>
    </w:p>
    <w:p w14:paraId="56E57713" w14:textId="77777777" w:rsidR="003B7E72" w:rsidRPr="009B457B" w:rsidRDefault="003B7E72" w:rsidP="00C31A23">
      <w:pPr>
        <w:rPr>
          <w:rFonts w:ascii="NPSRawlinsonOT" w:hAnsi="NPSRawlinsonOT" w:cs="Arial"/>
          <w:b/>
          <w:color w:val="000000" w:themeColor="text1"/>
        </w:rPr>
      </w:pPr>
    </w:p>
    <w:p w14:paraId="38AC4706" w14:textId="33C61803" w:rsidR="00C73F1C" w:rsidRPr="009B457B" w:rsidRDefault="0029548B" w:rsidP="00C73F1C">
      <w:pPr>
        <w:rPr>
          <w:rFonts w:ascii="Arial" w:hAnsi="Arial" w:cs="Arial"/>
          <w:color w:val="000000" w:themeColor="text1"/>
          <w:sz w:val="22"/>
          <w:szCs w:val="22"/>
        </w:rPr>
      </w:pPr>
      <w:r w:rsidRPr="009B457B">
        <w:rPr>
          <w:rFonts w:ascii="Arial" w:hAnsi="Arial" w:cs="Arial"/>
          <w:color w:val="000000" w:themeColor="text1"/>
          <w:sz w:val="22"/>
          <w:szCs w:val="22"/>
        </w:rPr>
        <w:t>VENTURA, Calif</w:t>
      </w:r>
      <w:r w:rsidR="007B0C3B" w:rsidRPr="009B457B">
        <w:rPr>
          <w:rFonts w:ascii="Arial" w:hAnsi="Arial" w:cs="Arial"/>
          <w:color w:val="000000" w:themeColor="text1"/>
          <w:sz w:val="22"/>
          <w:szCs w:val="22"/>
        </w:rPr>
        <w:t>.</w:t>
      </w:r>
      <w:r w:rsidRPr="009B457B">
        <w:rPr>
          <w:rFonts w:ascii="Arial" w:hAnsi="Arial" w:cs="Arial"/>
          <w:color w:val="000000" w:themeColor="text1"/>
          <w:sz w:val="22"/>
          <w:szCs w:val="22"/>
        </w:rPr>
        <w:t xml:space="preserve">, - </w:t>
      </w:r>
      <w:r w:rsidR="001E7ED6" w:rsidRPr="009B457B">
        <w:rPr>
          <w:rFonts w:ascii="Arial" w:hAnsi="Arial" w:cs="Arial"/>
          <w:color w:val="000000" w:themeColor="text1"/>
          <w:sz w:val="22"/>
          <w:szCs w:val="22"/>
          <w:shd w:val="clear" w:color="auto" w:fill="FFFFFF"/>
        </w:rPr>
        <w:t>The</w:t>
      </w:r>
      <w:r w:rsidR="00795579" w:rsidRPr="009B457B">
        <w:rPr>
          <w:rFonts w:ascii="Arial" w:hAnsi="Arial" w:cs="Arial"/>
          <w:color w:val="000000" w:themeColor="text1"/>
          <w:sz w:val="22"/>
          <w:szCs w:val="22"/>
          <w:shd w:val="clear" w:color="auto" w:fill="FFFFFF"/>
        </w:rPr>
        <w:t xml:space="preserve"> 2024 California Coastal Art &amp; Poetry Contest will be on exhibit through June </w:t>
      </w:r>
      <w:r w:rsidR="00CD0C52" w:rsidRPr="009B457B">
        <w:rPr>
          <w:rFonts w:ascii="Arial" w:hAnsi="Arial" w:cs="Arial"/>
          <w:color w:val="000000" w:themeColor="text1"/>
          <w:sz w:val="22"/>
          <w:szCs w:val="22"/>
          <w:shd w:val="clear" w:color="auto" w:fill="FFFFFF"/>
        </w:rPr>
        <w:t>24</w:t>
      </w:r>
      <w:r w:rsidR="00795579" w:rsidRPr="009B457B">
        <w:rPr>
          <w:rFonts w:ascii="Arial" w:hAnsi="Arial" w:cs="Arial"/>
          <w:color w:val="000000" w:themeColor="text1"/>
          <w:sz w:val="22"/>
          <w:szCs w:val="22"/>
          <w:shd w:val="clear" w:color="auto" w:fill="FFFFFF"/>
        </w:rPr>
        <w:t xml:space="preserve">, </w:t>
      </w:r>
      <w:r w:rsidR="001E7ED6" w:rsidRPr="009B457B">
        <w:rPr>
          <w:rFonts w:ascii="Arial" w:hAnsi="Arial" w:cs="Arial"/>
          <w:color w:val="000000" w:themeColor="text1"/>
          <w:sz w:val="22"/>
          <w:szCs w:val="22"/>
          <w:shd w:val="clear" w:color="auto" w:fill="FFFFFF"/>
        </w:rPr>
        <w:t>2024,</w:t>
      </w:r>
      <w:r w:rsidR="00795579" w:rsidRPr="009B457B">
        <w:rPr>
          <w:rFonts w:ascii="Arial" w:hAnsi="Arial" w:cs="Arial"/>
          <w:color w:val="000000" w:themeColor="text1"/>
          <w:sz w:val="22"/>
          <w:szCs w:val="22"/>
          <w:shd w:val="clear" w:color="auto" w:fill="FFFFFF"/>
        </w:rPr>
        <w:t xml:space="preserve"> at the Channel Islands National Park Robert J. Lagomarsino</w:t>
      </w:r>
      <w:r w:rsidR="0052047B" w:rsidRPr="009B457B">
        <w:rPr>
          <w:rFonts w:ascii="Arial" w:hAnsi="Arial" w:cs="Arial"/>
          <w:color w:val="000000" w:themeColor="text1"/>
          <w:sz w:val="22"/>
          <w:szCs w:val="22"/>
          <w:shd w:val="clear" w:color="auto" w:fill="FFFFFF"/>
        </w:rPr>
        <w:t xml:space="preserve"> </w:t>
      </w:r>
      <w:r w:rsidR="00795579" w:rsidRPr="009B457B">
        <w:rPr>
          <w:rFonts w:ascii="Arial" w:hAnsi="Arial" w:cs="Arial"/>
          <w:color w:val="000000" w:themeColor="text1"/>
          <w:sz w:val="22"/>
          <w:szCs w:val="22"/>
          <w:shd w:val="clear" w:color="auto" w:fill="FFFFFF"/>
        </w:rPr>
        <w:t>Visitor Center in the</w:t>
      </w:r>
      <w:r w:rsidR="00476E99" w:rsidRPr="009B457B">
        <w:rPr>
          <w:rFonts w:ascii="Arial" w:hAnsi="Arial" w:cs="Arial"/>
          <w:color w:val="000000" w:themeColor="text1"/>
          <w:sz w:val="22"/>
          <w:szCs w:val="22"/>
        </w:rPr>
        <w:t xml:space="preserve"> Ventura Harbor. </w:t>
      </w:r>
      <w:r w:rsidR="00C73F1C" w:rsidRPr="009B457B">
        <w:rPr>
          <w:rFonts w:ascii="Arial" w:hAnsi="Arial" w:cs="Arial"/>
          <w:color w:val="000000" w:themeColor="text1"/>
          <w:sz w:val="22"/>
          <w:szCs w:val="22"/>
        </w:rPr>
        <w:t>Ten w</w:t>
      </w:r>
      <w:r w:rsidR="00476E99" w:rsidRPr="009B457B">
        <w:rPr>
          <w:rFonts w:ascii="Arial" w:hAnsi="Arial" w:cs="Arial"/>
          <w:color w:val="000000" w:themeColor="text1"/>
          <w:sz w:val="22"/>
          <w:szCs w:val="22"/>
        </w:rPr>
        <w:t>inners (five in art, five in poetry) and 40 honorable mentions</w:t>
      </w:r>
      <w:r w:rsidR="00C73F1C" w:rsidRPr="009B457B">
        <w:rPr>
          <w:rFonts w:ascii="Arial" w:hAnsi="Arial" w:cs="Arial"/>
          <w:color w:val="000000" w:themeColor="text1"/>
          <w:sz w:val="22"/>
          <w:szCs w:val="22"/>
        </w:rPr>
        <w:t>, including students from Goleta and Los Angeles,</w:t>
      </w:r>
      <w:r w:rsidR="001E7ED6" w:rsidRPr="009B457B">
        <w:rPr>
          <w:rFonts w:ascii="Arial" w:hAnsi="Arial" w:cs="Arial"/>
          <w:color w:val="000000" w:themeColor="text1"/>
          <w:sz w:val="22"/>
          <w:szCs w:val="22"/>
        </w:rPr>
        <w:t xml:space="preserve"> </w:t>
      </w:r>
      <w:r w:rsidR="00476E99" w:rsidRPr="009B457B">
        <w:rPr>
          <w:rFonts w:ascii="Arial" w:hAnsi="Arial" w:cs="Arial"/>
          <w:color w:val="000000" w:themeColor="text1"/>
          <w:sz w:val="22"/>
          <w:szCs w:val="22"/>
        </w:rPr>
        <w:t>were selected out of more than 2,</w:t>
      </w:r>
      <w:r w:rsidR="00DA5613" w:rsidRPr="009B457B">
        <w:rPr>
          <w:rFonts w:ascii="Arial" w:hAnsi="Arial" w:cs="Arial"/>
          <w:color w:val="000000" w:themeColor="text1"/>
          <w:sz w:val="22"/>
          <w:szCs w:val="22"/>
        </w:rPr>
        <w:t>407</w:t>
      </w:r>
      <w:r w:rsidR="00476E99" w:rsidRPr="009B457B">
        <w:rPr>
          <w:rFonts w:ascii="Arial" w:hAnsi="Arial" w:cs="Arial"/>
          <w:color w:val="000000" w:themeColor="text1"/>
          <w:sz w:val="22"/>
          <w:szCs w:val="22"/>
        </w:rPr>
        <w:t xml:space="preserve"> entries from California’s kindergarten through 12th grade students.</w:t>
      </w:r>
      <w:r w:rsidR="00795579" w:rsidRPr="009B457B">
        <w:rPr>
          <w:rFonts w:ascii="Arial" w:hAnsi="Arial" w:cs="Arial"/>
          <w:color w:val="000000" w:themeColor="text1"/>
          <w:sz w:val="22"/>
          <w:szCs w:val="22"/>
        </w:rPr>
        <w:t xml:space="preserve"> </w:t>
      </w:r>
      <w:r w:rsidR="009B457B" w:rsidRPr="009B457B">
        <w:rPr>
          <w:rFonts w:ascii="Arial" w:hAnsi="Arial" w:cs="Arial"/>
          <w:color w:val="000000" w:themeColor="text1"/>
          <w:sz w:val="22"/>
          <w:szCs w:val="22"/>
        </w:rPr>
        <w:t>Special events will be offered during the month of June at the Channel Islands National Park Visitor Center to celebrate the exhibit in conjunction with World Oceans Day.</w:t>
      </w:r>
    </w:p>
    <w:p w14:paraId="72FA1464" w14:textId="77777777" w:rsidR="00476E99" w:rsidRPr="009B457B" w:rsidRDefault="00476E99" w:rsidP="00AC470B">
      <w:pPr>
        <w:rPr>
          <w:rFonts w:ascii="Arial" w:hAnsi="Arial" w:cs="Arial"/>
          <w:color w:val="000000" w:themeColor="text1"/>
          <w:sz w:val="22"/>
          <w:szCs w:val="22"/>
        </w:rPr>
      </w:pPr>
    </w:p>
    <w:p w14:paraId="27D2CF22" w14:textId="0DF9374A" w:rsidR="00DA5613" w:rsidRPr="009B457B" w:rsidRDefault="00DA5613" w:rsidP="00C73F1C">
      <w:pPr>
        <w:shd w:val="clear" w:color="auto" w:fill="FFFFFF"/>
        <w:textAlignment w:val="baseline"/>
        <w:rPr>
          <w:rFonts w:ascii="Arial" w:hAnsi="Arial" w:cs="Arial"/>
          <w:color w:val="000000" w:themeColor="text1"/>
          <w:sz w:val="22"/>
          <w:szCs w:val="22"/>
        </w:rPr>
      </w:pPr>
      <w:r w:rsidRPr="009B457B">
        <w:rPr>
          <w:rFonts w:ascii="Arial" w:hAnsi="Arial" w:cs="Arial"/>
          <w:b/>
          <w:bCs/>
          <w:color w:val="000000" w:themeColor="text1"/>
          <w:sz w:val="22"/>
          <w:szCs w:val="22"/>
          <w:bdr w:val="none" w:sz="0" w:space="0" w:color="auto" w:frame="1"/>
        </w:rPr>
        <w:t>Beach Cleanup</w:t>
      </w:r>
      <w:r w:rsidR="00C73F1C" w:rsidRPr="009B457B">
        <w:rPr>
          <w:rFonts w:ascii="Arial" w:hAnsi="Arial" w:cs="Arial"/>
          <w:color w:val="000000" w:themeColor="text1"/>
          <w:sz w:val="22"/>
          <w:szCs w:val="22"/>
        </w:rPr>
        <w:t xml:space="preserve">- </w:t>
      </w:r>
      <w:r w:rsidRPr="009B457B">
        <w:rPr>
          <w:rFonts w:ascii="Arial" w:hAnsi="Arial" w:cs="Arial"/>
          <w:color w:val="000000" w:themeColor="text1"/>
          <w:sz w:val="22"/>
          <w:szCs w:val="22"/>
          <w:bdr w:val="none" w:sz="0" w:space="0" w:color="auto" w:frame="1"/>
        </w:rPr>
        <w:t xml:space="preserve">Saturday, June 8, 2024 </w:t>
      </w:r>
      <w:r w:rsidR="001E7ED6" w:rsidRPr="009B457B">
        <w:rPr>
          <w:rFonts w:ascii="Arial" w:hAnsi="Arial" w:cs="Arial"/>
          <w:color w:val="000000" w:themeColor="text1"/>
          <w:sz w:val="22"/>
          <w:szCs w:val="22"/>
          <w:bdr w:val="none" w:sz="0" w:space="0" w:color="auto" w:frame="1"/>
        </w:rPr>
        <w:br/>
      </w:r>
      <w:r w:rsidR="00665628" w:rsidRPr="009B457B">
        <w:rPr>
          <w:rFonts w:ascii="Arial" w:hAnsi="Arial" w:cs="Arial"/>
          <w:color w:val="000000" w:themeColor="text1"/>
          <w:sz w:val="22"/>
          <w:szCs w:val="22"/>
        </w:rPr>
        <w:t>Show</w:t>
      </w:r>
      <w:r w:rsidRPr="009B457B">
        <w:rPr>
          <w:rFonts w:ascii="Arial" w:hAnsi="Arial" w:cs="Arial"/>
          <w:color w:val="000000" w:themeColor="text1"/>
          <w:sz w:val="22"/>
          <w:szCs w:val="22"/>
        </w:rPr>
        <w:t xml:space="preserve"> your love for marine life by joining us for a beach cleanup</w:t>
      </w:r>
      <w:r w:rsidR="00C73F1C" w:rsidRPr="009B457B">
        <w:rPr>
          <w:rFonts w:ascii="Arial" w:hAnsi="Arial" w:cs="Arial"/>
          <w:color w:val="000000" w:themeColor="text1"/>
          <w:sz w:val="22"/>
          <w:szCs w:val="22"/>
        </w:rPr>
        <w:t xml:space="preserve"> </w:t>
      </w:r>
      <w:r w:rsidR="00C73F1C" w:rsidRPr="009B457B">
        <w:rPr>
          <w:rFonts w:ascii="Arial" w:hAnsi="Arial" w:cs="Arial"/>
          <w:color w:val="000000" w:themeColor="text1"/>
          <w:sz w:val="22"/>
          <w:szCs w:val="22"/>
          <w:bdr w:val="none" w:sz="0" w:space="0" w:color="auto" w:frame="1"/>
        </w:rPr>
        <w:t>from 9:00 am</w:t>
      </w:r>
      <w:r w:rsidR="00915A7B" w:rsidRPr="009B457B">
        <w:rPr>
          <w:rFonts w:ascii="Arial" w:hAnsi="Arial" w:cs="Arial"/>
          <w:color w:val="000000" w:themeColor="text1"/>
          <w:sz w:val="22"/>
          <w:szCs w:val="22"/>
          <w:bdr w:val="none" w:sz="0" w:space="0" w:color="auto" w:frame="1"/>
        </w:rPr>
        <w:t xml:space="preserve"> to </w:t>
      </w:r>
      <w:r w:rsidR="00C73F1C" w:rsidRPr="009B457B">
        <w:rPr>
          <w:rFonts w:ascii="Arial" w:hAnsi="Arial" w:cs="Arial"/>
          <w:color w:val="000000" w:themeColor="text1"/>
          <w:sz w:val="22"/>
          <w:szCs w:val="22"/>
          <w:bdr w:val="none" w:sz="0" w:space="0" w:color="auto" w:frame="1"/>
        </w:rPr>
        <w:t>12:00 pm</w:t>
      </w:r>
      <w:r w:rsidRPr="009B457B">
        <w:rPr>
          <w:rFonts w:ascii="Arial" w:hAnsi="Arial" w:cs="Arial"/>
          <w:color w:val="000000" w:themeColor="text1"/>
          <w:sz w:val="22"/>
          <w:szCs w:val="22"/>
        </w:rPr>
        <w:t>.</w:t>
      </w:r>
      <w:r w:rsidR="00915A7B" w:rsidRPr="009B457B">
        <w:rPr>
          <w:rFonts w:ascii="Arial" w:hAnsi="Arial" w:cs="Arial"/>
          <w:color w:val="000000" w:themeColor="text1"/>
          <w:sz w:val="22"/>
          <w:szCs w:val="22"/>
        </w:rPr>
        <w:t xml:space="preserve"> </w:t>
      </w:r>
      <w:r w:rsidRPr="009B457B">
        <w:rPr>
          <w:rFonts w:ascii="Arial" w:hAnsi="Arial" w:cs="Arial"/>
          <w:color w:val="000000" w:themeColor="text1"/>
          <w:sz w:val="22"/>
          <w:szCs w:val="22"/>
        </w:rPr>
        <w:t>Individuals, families, and groups are welcome. Children under the age of 18 must be accompanied by a parent or legal guardian. Park near Channel Islands National Park Visitor Center</w:t>
      </w:r>
      <w:r w:rsidR="00665628" w:rsidRPr="009B457B">
        <w:rPr>
          <w:rFonts w:ascii="Arial" w:hAnsi="Arial" w:cs="Arial"/>
          <w:color w:val="000000" w:themeColor="text1"/>
          <w:sz w:val="22"/>
          <w:szCs w:val="22"/>
        </w:rPr>
        <w:t xml:space="preserve"> </w:t>
      </w:r>
      <w:r w:rsidRPr="009B457B">
        <w:rPr>
          <w:rFonts w:ascii="Arial" w:hAnsi="Arial" w:cs="Arial"/>
          <w:color w:val="000000" w:themeColor="text1"/>
          <w:sz w:val="22"/>
          <w:szCs w:val="22"/>
        </w:rPr>
        <w:t xml:space="preserve">and meet a ranger in front of the visitor center. </w:t>
      </w:r>
      <w:r w:rsidR="00665628" w:rsidRPr="009B457B">
        <w:rPr>
          <w:rFonts w:ascii="Arial" w:hAnsi="Arial" w:cs="Arial"/>
          <w:color w:val="000000" w:themeColor="text1"/>
          <w:sz w:val="22"/>
          <w:szCs w:val="22"/>
        </w:rPr>
        <w:t>Walk</w:t>
      </w:r>
      <w:r w:rsidRPr="009B457B">
        <w:rPr>
          <w:rFonts w:ascii="Arial" w:hAnsi="Arial" w:cs="Arial"/>
          <w:color w:val="000000" w:themeColor="text1"/>
          <w:sz w:val="22"/>
          <w:szCs w:val="22"/>
        </w:rPr>
        <w:t>-ins are welcome. All volunteers must sign a volunteer waiver. Please wear closed toed shoes and sun protection. Volunteers are encouraged to BYOB; bring your own reusable bucket, gloves, and water bottle. Instructions, volunteer waivers, data cards, trash and recycling bags, gloves, and water will otherwise be provided.</w:t>
      </w:r>
    </w:p>
    <w:p w14:paraId="0DD6249A" w14:textId="77777777" w:rsidR="00795579" w:rsidRPr="009B457B" w:rsidRDefault="00795579" w:rsidP="00C73F1C">
      <w:pPr>
        <w:shd w:val="clear" w:color="auto" w:fill="FFFFFF"/>
        <w:ind w:left="720"/>
        <w:textAlignment w:val="baseline"/>
        <w:rPr>
          <w:rFonts w:ascii="Arial" w:hAnsi="Arial" w:cs="Arial"/>
          <w:color w:val="000000" w:themeColor="text1"/>
          <w:sz w:val="22"/>
          <w:szCs w:val="22"/>
        </w:rPr>
      </w:pPr>
    </w:p>
    <w:p w14:paraId="0CF19EA3" w14:textId="0AC29713" w:rsidR="00DA5613" w:rsidRPr="009B457B" w:rsidRDefault="00795579" w:rsidP="00C73F1C">
      <w:pPr>
        <w:shd w:val="clear" w:color="auto" w:fill="FFFFFF"/>
        <w:spacing w:after="100" w:afterAutospacing="1"/>
        <w:rPr>
          <w:rFonts w:ascii="Arial" w:hAnsi="Arial" w:cs="Arial"/>
          <w:color w:val="000000" w:themeColor="text1"/>
          <w:sz w:val="22"/>
          <w:szCs w:val="22"/>
        </w:rPr>
      </w:pPr>
      <w:r w:rsidRPr="009B457B">
        <w:rPr>
          <w:rFonts w:ascii="Arial" w:hAnsi="Arial" w:cs="Arial"/>
          <w:b/>
          <w:bCs/>
          <w:color w:val="000000" w:themeColor="text1"/>
          <w:sz w:val="22"/>
          <w:szCs w:val="22"/>
        </w:rPr>
        <w:t>World Oceans Day Event</w:t>
      </w:r>
      <w:r w:rsidR="00C73F1C" w:rsidRPr="009B457B">
        <w:rPr>
          <w:rFonts w:ascii="Arial" w:hAnsi="Arial" w:cs="Arial"/>
          <w:color w:val="000000" w:themeColor="text1"/>
          <w:sz w:val="22"/>
          <w:szCs w:val="22"/>
        </w:rPr>
        <w:t xml:space="preserve">- </w:t>
      </w:r>
      <w:r w:rsidRPr="009B457B">
        <w:rPr>
          <w:rFonts w:ascii="Arial" w:hAnsi="Arial" w:cs="Arial"/>
          <w:color w:val="000000" w:themeColor="text1"/>
          <w:sz w:val="22"/>
          <w:szCs w:val="22"/>
          <w:bdr w:val="none" w:sz="0" w:space="0" w:color="auto" w:frame="1"/>
        </w:rPr>
        <w:t>Saturday, June 8, 2024</w:t>
      </w:r>
      <w:r w:rsidR="001E7ED6" w:rsidRPr="009B457B">
        <w:rPr>
          <w:rFonts w:ascii="Arial" w:hAnsi="Arial" w:cs="Arial"/>
          <w:color w:val="000000" w:themeColor="text1"/>
          <w:sz w:val="22"/>
          <w:szCs w:val="22"/>
          <w:bdr w:val="none" w:sz="0" w:space="0" w:color="auto" w:frame="1"/>
        </w:rPr>
        <w:br/>
      </w:r>
      <w:r w:rsidR="00665628" w:rsidRPr="009B457B">
        <w:rPr>
          <w:rFonts w:ascii="Arial" w:hAnsi="Arial" w:cs="Arial"/>
          <w:color w:val="000000" w:themeColor="text1"/>
          <w:sz w:val="22"/>
          <w:szCs w:val="22"/>
        </w:rPr>
        <w:t xml:space="preserve">Celebrate World Oceans Day </w:t>
      </w:r>
      <w:r w:rsidR="009B457B" w:rsidRPr="009B457B">
        <w:rPr>
          <w:rFonts w:ascii="Arial" w:hAnsi="Arial" w:cs="Arial"/>
          <w:color w:val="000000" w:themeColor="text1"/>
          <w:sz w:val="22"/>
          <w:szCs w:val="22"/>
        </w:rPr>
        <w:t xml:space="preserve">from </w:t>
      </w:r>
      <w:r w:rsidR="009B457B" w:rsidRPr="009B457B">
        <w:rPr>
          <w:rFonts w:ascii="Arial" w:hAnsi="Arial" w:cs="Arial"/>
          <w:color w:val="000000" w:themeColor="text1"/>
          <w:sz w:val="22"/>
          <w:szCs w:val="22"/>
          <w:bdr w:val="none" w:sz="0" w:space="0" w:color="auto" w:frame="1"/>
        </w:rPr>
        <w:t>12:00 to 4:30 pm</w:t>
      </w:r>
      <w:r w:rsidR="009B457B" w:rsidRPr="009B457B">
        <w:rPr>
          <w:rFonts w:ascii="Arial" w:hAnsi="Arial" w:cs="Arial"/>
          <w:color w:val="000000" w:themeColor="text1"/>
          <w:sz w:val="22"/>
          <w:szCs w:val="22"/>
        </w:rPr>
        <w:t xml:space="preserve"> </w:t>
      </w:r>
      <w:r w:rsidR="00665628" w:rsidRPr="009B457B">
        <w:rPr>
          <w:rFonts w:ascii="Arial" w:hAnsi="Arial" w:cs="Arial"/>
          <w:color w:val="000000" w:themeColor="text1"/>
          <w:sz w:val="22"/>
          <w:szCs w:val="22"/>
        </w:rPr>
        <w:t>and c</w:t>
      </w:r>
      <w:r w:rsidRPr="009B457B">
        <w:rPr>
          <w:rFonts w:ascii="Arial" w:hAnsi="Arial" w:cs="Arial"/>
          <w:color w:val="000000" w:themeColor="text1"/>
          <w:sz w:val="22"/>
          <w:szCs w:val="22"/>
        </w:rPr>
        <w:t xml:space="preserve">onnect with the ocean during this family-friendly </w:t>
      </w:r>
      <w:r w:rsidR="00665628" w:rsidRPr="009B457B">
        <w:rPr>
          <w:rFonts w:ascii="Arial" w:hAnsi="Arial" w:cs="Arial"/>
          <w:color w:val="000000" w:themeColor="text1"/>
          <w:sz w:val="22"/>
          <w:szCs w:val="22"/>
        </w:rPr>
        <w:t>event at the Channel Islands National Park Visitor Center in Ventura Harbor</w:t>
      </w:r>
      <w:r w:rsidRPr="009B457B">
        <w:rPr>
          <w:rFonts w:ascii="Arial" w:hAnsi="Arial" w:cs="Arial"/>
          <w:color w:val="000000" w:themeColor="text1"/>
          <w:sz w:val="22"/>
          <w:szCs w:val="22"/>
        </w:rPr>
        <w:t xml:space="preserve">. Activities include guest speakers, film screenings, and </w:t>
      </w:r>
      <w:r w:rsidR="000175E0">
        <w:rPr>
          <w:rFonts w:ascii="Arial" w:hAnsi="Arial" w:cs="Arial"/>
          <w:color w:val="000000" w:themeColor="text1"/>
          <w:sz w:val="22"/>
          <w:szCs w:val="22"/>
        </w:rPr>
        <w:t>activities for children</w:t>
      </w:r>
      <w:r w:rsidRPr="009B457B">
        <w:rPr>
          <w:rFonts w:ascii="Arial" w:hAnsi="Arial" w:cs="Arial"/>
          <w:color w:val="000000" w:themeColor="text1"/>
          <w:sz w:val="22"/>
          <w:szCs w:val="22"/>
        </w:rPr>
        <w:t>. This drop-in event is co-sponsored by Paso Pacifico.</w:t>
      </w:r>
    </w:p>
    <w:p w14:paraId="7138001B" w14:textId="3B5D8621" w:rsidR="00DA5613" w:rsidRPr="009B457B" w:rsidRDefault="00DA5613" w:rsidP="00C73F1C">
      <w:pPr>
        <w:shd w:val="clear" w:color="auto" w:fill="FFFFFF"/>
        <w:textAlignment w:val="baseline"/>
        <w:rPr>
          <w:rFonts w:ascii="Arial" w:hAnsi="Arial" w:cs="Arial"/>
          <w:color w:val="000000" w:themeColor="text1"/>
          <w:sz w:val="22"/>
          <w:szCs w:val="22"/>
        </w:rPr>
      </w:pPr>
      <w:r w:rsidRPr="009B457B">
        <w:rPr>
          <w:rFonts w:ascii="Arial" w:hAnsi="Arial" w:cs="Arial"/>
          <w:b/>
          <w:bCs/>
          <w:color w:val="000000" w:themeColor="text1"/>
          <w:sz w:val="22"/>
          <w:szCs w:val="22"/>
          <w:bdr w:val="none" w:sz="0" w:space="0" w:color="auto" w:frame="1"/>
        </w:rPr>
        <w:t>Poetry Workshop: Natural Words about the Natural World</w:t>
      </w:r>
      <w:r w:rsidR="00915A7B" w:rsidRPr="009B457B">
        <w:rPr>
          <w:rFonts w:ascii="Arial" w:hAnsi="Arial" w:cs="Arial"/>
          <w:color w:val="000000" w:themeColor="text1"/>
          <w:sz w:val="22"/>
          <w:szCs w:val="22"/>
        </w:rPr>
        <w:t xml:space="preserve">- </w:t>
      </w:r>
      <w:r w:rsidRPr="009B457B">
        <w:rPr>
          <w:rFonts w:ascii="Arial" w:hAnsi="Arial" w:cs="Arial"/>
          <w:color w:val="000000" w:themeColor="text1"/>
          <w:sz w:val="22"/>
          <w:szCs w:val="22"/>
          <w:bdr w:val="none" w:sz="0" w:space="0" w:color="auto" w:frame="1"/>
        </w:rPr>
        <w:t xml:space="preserve">Sunday, June 9, 2024 </w:t>
      </w:r>
    </w:p>
    <w:p w14:paraId="70EC8098" w14:textId="12422E7D" w:rsidR="00C73F1C" w:rsidRPr="009B457B" w:rsidRDefault="00665628" w:rsidP="00C73F1C">
      <w:pPr>
        <w:shd w:val="clear" w:color="auto" w:fill="FFFFFF"/>
        <w:textAlignment w:val="baseline"/>
        <w:rPr>
          <w:rFonts w:ascii="Arial" w:hAnsi="Arial" w:cs="Arial"/>
          <w:color w:val="000000" w:themeColor="text1"/>
          <w:sz w:val="22"/>
          <w:szCs w:val="22"/>
        </w:rPr>
      </w:pPr>
      <w:r w:rsidRPr="009B457B">
        <w:rPr>
          <w:rFonts w:ascii="Arial" w:hAnsi="Arial" w:cs="Arial"/>
          <w:color w:val="000000" w:themeColor="text1"/>
          <w:sz w:val="22"/>
          <w:szCs w:val="22"/>
          <w:bdr w:val="none" w:sz="0" w:space="0" w:color="auto" w:frame="1"/>
        </w:rPr>
        <w:t>Join a</w:t>
      </w:r>
      <w:r w:rsidR="00DA5613" w:rsidRPr="009B457B">
        <w:rPr>
          <w:rFonts w:ascii="Arial" w:hAnsi="Arial" w:cs="Arial"/>
          <w:color w:val="000000" w:themeColor="text1"/>
          <w:sz w:val="22"/>
          <w:szCs w:val="22"/>
          <w:bdr w:val="none" w:sz="0" w:space="0" w:color="auto" w:frame="1"/>
        </w:rPr>
        <w:t xml:space="preserve"> free interactive workshop </w:t>
      </w:r>
      <w:r w:rsidR="00915A7B" w:rsidRPr="009B457B">
        <w:rPr>
          <w:rFonts w:ascii="Arial" w:hAnsi="Arial" w:cs="Arial"/>
          <w:color w:val="000000" w:themeColor="text1"/>
          <w:sz w:val="22"/>
          <w:szCs w:val="22"/>
          <w:bdr w:val="none" w:sz="0" w:space="0" w:color="auto" w:frame="1"/>
        </w:rPr>
        <w:t>from 1:00 to 3:00 pm</w:t>
      </w:r>
      <w:r w:rsidR="00915A7B" w:rsidRPr="009B457B">
        <w:rPr>
          <w:rFonts w:ascii="Arial" w:hAnsi="Arial" w:cs="Arial"/>
          <w:color w:val="000000" w:themeColor="text1"/>
          <w:sz w:val="22"/>
          <w:szCs w:val="22"/>
        </w:rPr>
        <w:t xml:space="preserve"> </w:t>
      </w:r>
      <w:r w:rsidR="00DA5613" w:rsidRPr="009B457B">
        <w:rPr>
          <w:rFonts w:ascii="Arial" w:hAnsi="Arial" w:cs="Arial"/>
          <w:color w:val="000000" w:themeColor="text1"/>
          <w:sz w:val="22"/>
          <w:szCs w:val="22"/>
          <w:bdr w:val="none" w:sz="0" w:space="0" w:color="auto" w:frame="1"/>
        </w:rPr>
        <w:t>for seasoned and budding poets of all ages, with Dr. Mary Adler, a California State University Channel Islands English professor, and James Corman, a 9th grader at Harvard-Westlake school</w:t>
      </w:r>
      <w:r w:rsidRPr="009B457B">
        <w:rPr>
          <w:rFonts w:ascii="Arial" w:hAnsi="Arial" w:cs="Arial"/>
          <w:color w:val="000000" w:themeColor="text1"/>
          <w:sz w:val="22"/>
          <w:szCs w:val="22"/>
          <w:bdr w:val="none" w:sz="0" w:space="0" w:color="auto" w:frame="1"/>
        </w:rPr>
        <w:t xml:space="preserve"> who received an honorable mention for his poem in the contest</w:t>
      </w:r>
      <w:r w:rsidR="00DA5613" w:rsidRPr="009B457B">
        <w:rPr>
          <w:rFonts w:ascii="Arial" w:hAnsi="Arial" w:cs="Arial"/>
          <w:color w:val="000000" w:themeColor="text1"/>
          <w:sz w:val="22"/>
          <w:szCs w:val="22"/>
          <w:bdr w:val="none" w:sz="0" w:space="0" w:color="auto" w:frame="1"/>
        </w:rPr>
        <w:t xml:space="preserve">. In this workshop, you will develop your poetic voice by examining the natural world through your memories and your senses. You will have an opportunity to compose and share two </w:t>
      </w:r>
      <w:r w:rsidR="00DA5613" w:rsidRPr="009B457B">
        <w:rPr>
          <w:rFonts w:ascii="Arial" w:hAnsi="Arial" w:cs="Arial"/>
          <w:color w:val="000000" w:themeColor="text1"/>
          <w:sz w:val="22"/>
          <w:szCs w:val="22"/>
          <w:bdr w:val="none" w:sz="0" w:space="0" w:color="auto" w:frame="1"/>
        </w:rPr>
        <w:lastRenderedPageBreak/>
        <w:t xml:space="preserve">original poems on natural themes. Call the visitor center at 805-658-5730 to register. Limited to 30 participants. Materials are provided. </w:t>
      </w:r>
    </w:p>
    <w:p w14:paraId="4515CDD3" w14:textId="77777777" w:rsidR="00C73F1C" w:rsidRDefault="00C73F1C" w:rsidP="00C73F1C">
      <w:pPr>
        <w:rPr>
          <w:rFonts w:ascii="Arial" w:hAnsi="Arial" w:cs="Arial"/>
          <w:color w:val="000000" w:themeColor="text1"/>
          <w:sz w:val="22"/>
          <w:szCs w:val="22"/>
        </w:rPr>
      </w:pPr>
    </w:p>
    <w:p w14:paraId="2C485BBB" w14:textId="77777777" w:rsidR="009B457B" w:rsidRDefault="009B457B" w:rsidP="00C73F1C">
      <w:pPr>
        <w:rPr>
          <w:rFonts w:ascii="Arial" w:hAnsi="Arial" w:cs="Arial"/>
          <w:color w:val="000000" w:themeColor="text1"/>
          <w:sz w:val="22"/>
          <w:szCs w:val="22"/>
        </w:rPr>
      </w:pPr>
      <w:r w:rsidRPr="009B457B">
        <w:rPr>
          <w:rFonts w:ascii="Arial" w:hAnsi="Arial" w:cs="Arial"/>
          <w:color w:val="000000" w:themeColor="text1"/>
          <w:sz w:val="22"/>
          <w:szCs w:val="22"/>
        </w:rPr>
        <w:t xml:space="preserve">The California Coastal Commission has held this contest for creative students to celebrate the coast and ocean since 2002. The contest is held annually to encourage youth to reflect on the beauty and spirit of California's beaches and ocean. Through this effort the California Coastal Commission hopes to inspire a greater sense of appreciation and stewardship for these natural places. </w:t>
      </w:r>
    </w:p>
    <w:p w14:paraId="46EDD4F6" w14:textId="77777777" w:rsidR="001758F5" w:rsidRDefault="001758F5" w:rsidP="00C73F1C">
      <w:pPr>
        <w:rPr>
          <w:rFonts w:ascii="Arial" w:hAnsi="Arial" w:cs="Arial"/>
          <w:color w:val="000000" w:themeColor="text1"/>
          <w:sz w:val="22"/>
          <w:szCs w:val="22"/>
        </w:rPr>
      </w:pPr>
    </w:p>
    <w:p w14:paraId="5FB9077C" w14:textId="092A0682" w:rsidR="00C73F1C" w:rsidRPr="009B457B" w:rsidRDefault="00C73F1C" w:rsidP="00C73F1C">
      <w:pPr>
        <w:rPr>
          <w:rFonts w:ascii="Arial" w:hAnsi="Arial" w:cs="Arial"/>
          <w:color w:val="000000" w:themeColor="text1"/>
          <w:sz w:val="22"/>
          <w:szCs w:val="22"/>
        </w:rPr>
      </w:pPr>
      <w:r w:rsidRPr="009B457B">
        <w:rPr>
          <w:rFonts w:ascii="Arial" w:hAnsi="Arial" w:cs="Arial"/>
          <w:sz w:val="22"/>
          <w:szCs w:val="22"/>
        </w:rPr>
        <w:t xml:space="preserve">Channel Islands National Park is part of a year-long traveling exhibit that also includes the Muth Interpretive Center at Upper Newport Bay in Orange County, the Ford House Museum in Mendocino, and the Bear Valley Visitor Center at Point Reyes National Seashore. The winning poetry is featured in the May issue of Chapman University’s TAB: A Journal of Poetry &amp; Poetics. </w:t>
      </w:r>
    </w:p>
    <w:p w14:paraId="259F4113" w14:textId="77777777" w:rsidR="00C73F1C" w:rsidRPr="009B457B" w:rsidRDefault="00C73F1C" w:rsidP="00C73F1C">
      <w:pPr>
        <w:rPr>
          <w:rFonts w:ascii="Arial" w:hAnsi="Arial" w:cs="Arial"/>
          <w:sz w:val="22"/>
          <w:szCs w:val="22"/>
        </w:rPr>
      </w:pPr>
    </w:p>
    <w:p w14:paraId="5BA1539F" w14:textId="5711F2A5" w:rsidR="00C73F1C" w:rsidRPr="009B457B" w:rsidRDefault="00C73F1C" w:rsidP="00C73F1C">
      <w:pPr>
        <w:rPr>
          <w:rFonts w:ascii="Arial" w:hAnsi="Arial" w:cs="Arial"/>
          <w:sz w:val="22"/>
          <w:szCs w:val="22"/>
        </w:rPr>
      </w:pPr>
      <w:r w:rsidRPr="009B457B">
        <w:rPr>
          <w:rFonts w:ascii="Arial" w:hAnsi="Arial" w:cs="Arial"/>
          <w:sz w:val="22"/>
          <w:szCs w:val="22"/>
        </w:rPr>
        <w:t>Winners and honorable mentions of the California Coastal Art &amp; Poetry contest can also be viewed online at www.coastal.ca.gov/art-poetry. The deadline for the 2025 contest will be January 30.</w:t>
      </w:r>
    </w:p>
    <w:p w14:paraId="6CE8C923" w14:textId="77777777" w:rsidR="00476E99" w:rsidRPr="009B457B" w:rsidRDefault="00476E99" w:rsidP="00AC470B">
      <w:pPr>
        <w:rPr>
          <w:rFonts w:ascii="Arial" w:hAnsi="Arial" w:cs="Arial"/>
          <w:sz w:val="22"/>
          <w:szCs w:val="22"/>
        </w:rPr>
      </w:pPr>
    </w:p>
    <w:p w14:paraId="4AB9FE15" w14:textId="2651C5C5" w:rsidR="0029548B" w:rsidRPr="009B457B" w:rsidRDefault="00AC470B" w:rsidP="0069445F">
      <w:pPr>
        <w:rPr>
          <w:rFonts w:ascii="Arial" w:hAnsi="Arial" w:cs="Arial"/>
          <w:sz w:val="22"/>
          <w:szCs w:val="22"/>
        </w:rPr>
      </w:pPr>
      <w:r w:rsidRPr="009B457B">
        <w:rPr>
          <w:rFonts w:ascii="Arial" w:hAnsi="Arial" w:cs="Arial"/>
          <w:sz w:val="22"/>
          <w:szCs w:val="22"/>
        </w:rPr>
        <w:t xml:space="preserve">This publication is available at: </w:t>
      </w:r>
      <w:hyperlink r:id="rId14" w:history="1">
        <w:r w:rsidR="00091F34" w:rsidRPr="009B457B">
          <w:rPr>
            <w:rStyle w:val="Hyperlink"/>
            <w:rFonts w:ascii="Arial" w:hAnsi="Arial" w:cs="Arial"/>
            <w:sz w:val="22"/>
            <w:szCs w:val="22"/>
          </w:rPr>
          <w:t>www.nps.gov/chis/learn/news/newsreleases.htm</w:t>
        </w:r>
      </w:hyperlink>
      <w:r w:rsidR="00091F34" w:rsidRPr="009B457B">
        <w:rPr>
          <w:rFonts w:ascii="Arial" w:hAnsi="Arial" w:cs="Arial"/>
          <w:sz w:val="22"/>
          <w:szCs w:val="22"/>
        </w:rPr>
        <w:t xml:space="preserve"> </w:t>
      </w:r>
    </w:p>
    <w:p w14:paraId="08627108" w14:textId="77777777" w:rsidR="00FC3DBA" w:rsidRPr="009B457B" w:rsidRDefault="00FC3DBA" w:rsidP="000C0004">
      <w:pPr>
        <w:rPr>
          <w:rFonts w:ascii="Arial" w:hAnsi="Arial" w:cs="Arial"/>
          <w:sz w:val="22"/>
          <w:szCs w:val="22"/>
        </w:rPr>
      </w:pPr>
    </w:p>
    <w:p w14:paraId="02409CA6" w14:textId="77777777" w:rsidR="002F47D7" w:rsidRPr="009B457B" w:rsidRDefault="00420E89" w:rsidP="009061B6">
      <w:pPr>
        <w:jc w:val="center"/>
        <w:rPr>
          <w:rFonts w:ascii="Arial" w:hAnsi="Arial" w:cs="Arial"/>
          <w:sz w:val="22"/>
          <w:szCs w:val="22"/>
        </w:rPr>
      </w:pPr>
      <w:r w:rsidRPr="009B457B">
        <w:rPr>
          <w:rFonts w:ascii="Arial" w:hAnsi="Arial" w:cs="Arial"/>
          <w:sz w:val="22"/>
          <w:szCs w:val="22"/>
        </w:rPr>
        <w:t>-NPS-</w:t>
      </w:r>
    </w:p>
    <w:p w14:paraId="3AFDDEDE" w14:textId="77777777" w:rsidR="002F47D7" w:rsidRDefault="002F47D7" w:rsidP="009061B6">
      <w:pPr>
        <w:jc w:val="center"/>
        <w:rPr>
          <w:rFonts w:ascii="Arial" w:hAnsi="Arial" w:cs="Arial"/>
        </w:rPr>
      </w:pPr>
    </w:p>
    <w:p w14:paraId="56945E6F" w14:textId="2991A5FE" w:rsidR="00F87604" w:rsidRPr="008D08DB" w:rsidRDefault="00470A9C" w:rsidP="00C3029D">
      <w:pPr>
        <w:rPr>
          <w:rFonts w:ascii="Arial" w:hAnsi="Arial" w:cs="Arial"/>
          <w:i/>
          <w:iCs/>
          <w:sz w:val="23"/>
          <w:szCs w:val="23"/>
        </w:rPr>
      </w:pPr>
      <w:r w:rsidRPr="008D08DB">
        <w:rPr>
          <w:rFonts w:ascii="Arial" w:hAnsi="Arial" w:cs="Arial"/>
          <w:i/>
          <w:iCs/>
          <w:sz w:val="23"/>
          <w:szCs w:val="23"/>
        </w:rPr>
        <w:t>About the National Park Service. More than 20,000 National Park Service employees care for America’s 42</w:t>
      </w:r>
      <w:r w:rsidR="000D0BC1">
        <w:rPr>
          <w:rFonts w:ascii="Arial" w:hAnsi="Arial" w:cs="Arial"/>
          <w:i/>
          <w:iCs/>
          <w:sz w:val="23"/>
          <w:szCs w:val="23"/>
        </w:rPr>
        <w:t>9</w:t>
      </w:r>
      <w:r w:rsidRPr="008D08DB">
        <w:rPr>
          <w:rFonts w:ascii="Arial" w:hAnsi="Arial" w:cs="Arial"/>
          <w:i/>
          <w:iCs/>
          <w:sz w:val="23"/>
          <w:szCs w:val="23"/>
        </w:rPr>
        <w:t xml:space="preserve"> national parks and work with communities across the nation to help preserve local history and create close-to-home recreational opportunities. Learn more at </w:t>
      </w:r>
      <w:hyperlink r:id="rId15" w:history="1">
        <w:r w:rsidRPr="008D08DB">
          <w:rPr>
            <w:rStyle w:val="Hyperlink"/>
            <w:rFonts w:ascii="Arial" w:hAnsi="Arial" w:cs="Arial"/>
            <w:i/>
            <w:iCs/>
            <w:sz w:val="23"/>
            <w:szCs w:val="23"/>
          </w:rPr>
          <w:t>www.nps.gov</w:t>
        </w:r>
      </w:hyperlink>
      <w:r w:rsidRPr="008D08DB">
        <w:rPr>
          <w:rFonts w:ascii="Arial" w:hAnsi="Arial" w:cs="Arial"/>
          <w:i/>
          <w:iCs/>
          <w:sz w:val="23"/>
          <w:szCs w:val="23"/>
        </w:rPr>
        <w:t xml:space="preserve">, and on </w:t>
      </w:r>
      <w:hyperlink r:id="rId16" w:history="1">
        <w:r w:rsidRPr="008D08DB">
          <w:rPr>
            <w:rStyle w:val="Hyperlink"/>
            <w:rFonts w:ascii="Arial" w:hAnsi="Arial" w:cs="Arial"/>
            <w:i/>
            <w:iCs/>
            <w:sz w:val="23"/>
            <w:szCs w:val="23"/>
          </w:rPr>
          <w:t>Facebook</w:t>
        </w:r>
      </w:hyperlink>
      <w:r w:rsidRPr="008D08DB">
        <w:rPr>
          <w:rFonts w:ascii="Arial" w:hAnsi="Arial" w:cs="Arial"/>
          <w:i/>
          <w:iCs/>
          <w:sz w:val="23"/>
          <w:szCs w:val="23"/>
        </w:rPr>
        <w:t xml:space="preserve">, </w:t>
      </w:r>
      <w:hyperlink r:id="rId17" w:history="1">
        <w:r w:rsidRPr="008D08DB">
          <w:rPr>
            <w:rStyle w:val="Hyperlink"/>
            <w:rFonts w:ascii="Arial" w:hAnsi="Arial" w:cs="Arial"/>
            <w:i/>
            <w:iCs/>
            <w:sz w:val="23"/>
            <w:szCs w:val="23"/>
          </w:rPr>
          <w:t>Instagram</w:t>
        </w:r>
      </w:hyperlink>
      <w:r w:rsidRPr="008D08DB">
        <w:rPr>
          <w:rFonts w:ascii="Arial" w:hAnsi="Arial" w:cs="Arial"/>
          <w:i/>
          <w:iCs/>
          <w:sz w:val="23"/>
          <w:szCs w:val="23"/>
        </w:rPr>
        <w:t xml:space="preserve">, </w:t>
      </w:r>
      <w:hyperlink r:id="rId18" w:history="1">
        <w:r w:rsidRPr="008D08DB">
          <w:rPr>
            <w:rStyle w:val="Hyperlink"/>
            <w:rFonts w:ascii="Arial" w:hAnsi="Arial" w:cs="Arial"/>
            <w:i/>
            <w:iCs/>
            <w:sz w:val="23"/>
            <w:szCs w:val="23"/>
          </w:rPr>
          <w:t>Twitter</w:t>
        </w:r>
      </w:hyperlink>
      <w:r w:rsidRPr="008D08DB">
        <w:rPr>
          <w:rFonts w:ascii="Arial" w:hAnsi="Arial" w:cs="Arial"/>
          <w:i/>
          <w:iCs/>
          <w:sz w:val="23"/>
          <w:szCs w:val="23"/>
        </w:rPr>
        <w:t xml:space="preserve">, and </w:t>
      </w:r>
      <w:hyperlink r:id="rId19" w:history="1">
        <w:r w:rsidRPr="008D08DB">
          <w:rPr>
            <w:rStyle w:val="Hyperlink"/>
            <w:rFonts w:ascii="Arial" w:hAnsi="Arial" w:cs="Arial"/>
            <w:i/>
            <w:iCs/>
            <w:sz w:val="23"/>
            <w:szCs w:val="23"/>
          </w:rPr>
          <w:t>YouTube</w:t>
        </w:r>
      </w:hyperlink>
      <w:r w:rsidRPr="008D08DB">
        <w:rPr>
          <w:rFonts w:ascii="Arial" w:hAnsi="Arial" w:cs="Arial"/>
          <w:i/>
          <w:iCs/>
          <w:sz w:val="23"/>
          <w:szCs w:val="23"/>
        </w:rPr>
        <w:t>.</w:t>
      </w:r>
    </w:p>
    <w:p w14:paraId="536D6885" w14:textId="77777777" w:rsidR="00BF6A8B" w:rsidRPr="00E16C4E" w:rsidRDefault="00BF6A8B" w:rsidP="00BF6A8B">
      <w:pPr>
        <w:jc w:val="center"/>
        <w:rPr>
          <w:rFonts w:ascii="NPSRawlinsonOT" w:eastAsia="Calibri" w:hAnsi="NPSRawlinsonOT"/>
        </w:rPr>
      </w:pPr>
    </w:p>
    <w:sectPr w:rsidR="00BF6A8B" w:rsidRPr="00E16C4E" w:rsidSect="00683A5F">
      <w:headerReference w:type="default" r:id="rId20"/>
      <w:footerReference w:type="default" r:id="rId21"/>
      <w:pgSz w:w="12240" w:h="15840" w:code="1"/>
      <w:pgMar w:top="936" w:right="1008" w:bottom="662"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DFB02" w14:textId="77777777" w:rsidR="00DB1179" w:rsidRDefault="00DB1179">
      <w:r>
        <w:separator/>
      </w:r>
    </w:p>
  </w:endnote>
  <w:endnote w:type="continuationSeparator" w:id="0">
    <w:p w14:paraId="26A34703" w14:textId="77777777" w:rsidR="00DB1179" w:rsidRDefault="00DB1179">
      <w:r>
        <w:continuationSeparator/>
      </w:r>
    </w:p>
  </w:endnote>
  <w:endnote w:type="continuationNotice" w:id="1">
    <w:p w14:paraId="4155895E" w14:textId="77777777" w:rsidR="00DB1179" w:rsidRDefault="00DB1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Calibri"/>
    <w:panose1 w:val="00000000000000000000"/>
    <w:charset w:val="00"/>
    <w:family w:val="roman"/>
    <w:notTrueType/>
    <w:pitch w:val="default"/>
  </w:font>
  <w:font w:name="NPSRawlinson">
    <w:altName w:val="Times New Roman"/>
    <w:panose1 w:val="00000000000000000000"/>
    <w:charset w:val="00"/>
    <w:family w:val="roman"/>
    <w:notTrueType/>
    <w:pitch w:val="variable"/>
    <w:sig w:usb0="00000003" w:usb1="00000000" w:usb2="00000000" w:usb3="00000000" w:csb0="00000001" w:csb1="00000000"/>
  </w:font>
  <w:font w:name="Frutiger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38CD578-F6C8-471F-8C45-BD5CEF45281F}"/>
  </w:font>
  <w:font w:name="NPSRawlinsonOTOld">
    <w:altName w:val="Calibri"/>
    <w:panose1 w:val="00000000000000000000"/>
    <w:charset w:val="00"/>
    <w:family w:val="modern"/>
    <w:notTrueType/>
    <w:pitch w:val="variable"/>
    <w:sig w:usb0="A00000AF" w:usb1="5000005B" w:usb2="00000000" w:usb3="00000000" w:csb0="0000009B" w:csb1="00000000"/>
  </w:font>
  <w:font w:name="Times">
    <w:panose1 w:val="02020603050405020304"/>
    <w:charset w:val="00"/>
    <w:family w:val="roman"/>
    <w:pitch w:val="variable"/>
    <w:sig w:usb0="E0002EFF" w:usb1="C000785B" w:usb2="00000009" w:usb3="00000000" w:csb0="000001FF" w:csb1="00000000"/>
    <w:embedRegular r:id="rId2" w:fontKey="{249F336E-CDBA-4E70-AB60-1D5251BCA782}"/>
    <w:embedBold r:id="rId3" w:fontKey="{83729DE5-59E0-4638-AD90-5EB4247AF83E}"/>
  </w:font>
  <w:font w:name="NPSRawlinsonOT">
    <w:altName w:val="Calibri"/>
    <w:panose1 w:val="00000000000000000000"/>
    <w:charset w:val="00"/>
    <w:family w:val="modern"/>
    <w:notTrueType/>
    <w:pitch w:val="variable"/>
    <w:sig w:usb0="A00000AF" w:usb1="5000005B" w:usb2="00000000" w:usb3="00000000" w:csb0="0000009B" w:csb1="00000000"/>
  </w:font>
  <w:font w:name="Helvetica">
    <w:panose1 w:val="020B0604020202020204"/>
    <w:charset w:val="00"/>
    <w:family w:val="swiss"/>
    <w:pitch w:val="variable"/>
    <w:sig w:usb0="E0002EFF" w:usb1="C000785B" w:usb2="00000009" w:usb3="00000000" w:csb0="000001FF" w:csb1="00000000"/>
    <w:embedRegular r:id="rId4" w:fontKey="{77C61DD5-4684-43BD-8FA4-3A25A5C2E06F}"/>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5" w:fontKey="{5BE7C95E-49AF-4BED-9E18-9F4E4B6CBF73}"/>
  </w:font>
  <w:font w:name="Frutiger LT Std 55 Roman">
    <w:altName w:val="Calibri"/>
    <w:panose1 w:val="00000000000000000000"/>
    <w:charset w:val="00"/>
    <w:family w:val="swiss"/>
    <w:notTrueType/>
    <w:pitch w:val="variable"/>
    <w:sig w:usb0="800000AF" w:usb1="4000204A" w:usb2="00000000" w:usb3="00000000" w:csb0="00000001" w:csb1="00000000"/>
  </w:font>
  <w:font w:name="R Frutiger Roman">
    <w:altName w:val="Arial"/>
    <w:charset w:val="00"/>
    <w:family w:val="swiss"/>
    <w:pitch w:val="variable"/>
    <w:sig w:usb0="00003A87" w:usb1="00000000" w:usb2="00000000" w:usb3="00000000" w:csb0="000000FF" w:csb1="00000000"/>
    <w:embedRegular r:id="rId6" w:fontKey="{427D9FAF-2078-40BE-9386-616AB2A04827}"/>
  </w:font>
  <w:font w:name="Frutiger LT Std 4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5ACF99F-702F-44B0-913A-9C2841B67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C867" w14:textId="77777777" w:rsidR="000A209A" w:rsidRDefault="000A209A">
    <w:pPr>
      <w:pStyle w:val="Heading1"/>
    </w:pPr>
  </w:p>
  <w:p w14:paraId="500CDE00" w14:textId="4065C784" w:rsidR="000A209A" w:rsidRDefault="007830B2">
    <w:pPr>
      <w:pStyle w:val="Heading1"/>
      <w:spacing w:line="200" w:lineRule="exact"/>
    </w:pPr>
    <w:r>
      <w:rPr>
        <w:noProof/>
      </w:rPr>
      <mc:AlternateContent>
        <mc:Choice Requires="wps">
          <w:drawing>
            <wp:anchor distT="4294967295" distB="4294967295" distL="114300" distR="114300" simplePos="0" relativeHeight="251658241" behindDoc="0" locked="1" layoutInCell="0" allowOverlap="0" wp14:anchorId="7AB76C4E" wp14:editId="4849559A">
              <wp:simplePos x="0" y="0"/>
              <wp:positionH relativeFrom="column">
                <wp:posOffset>-635</wp:posOffset>
              </wp:positionH>
              <wp:positionV relativeFrom="page">
                <wp:posOffset>9326879</wp:posOffset>
              </wp:positionV>
              <wp:extent cx="5943600" cy="0"/>
              <wp:effectExtent l="0" t="0" r="0" b="0"/>
              <wp:wrapSquare wrapText="bothSides"/>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9EB02F" id="Straight Connector 1"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" o:allowincell="f" o:allowoverlap="f" strokeweight=".25pt">
              <w10:wrap type="square" anchory="page"/>
              <w10:anchorlock/>
            </v:line>
          </w:pict>
        </mc:Fallback>
      </mc:AlternateContent>
    </w:r>
    <w:r w:rsidR="000A209A">
      <w:t>Experience Your America</w:t>
    </w:r>
  </w:p>
  <w:p w14:paraId="18AD83E3" w14:textId="77777777" w:rsidR="000A209A" w:rsidRDefault="000A209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15FEB" w14:textId="77777777" w:rsidR="00DB1179" w:rsidRDefault="00DB1179">
      <w:r>
        <w:separator/>
      </w:r>
    </w:p>
  </w:footnote>
  <w:footnote w:type="continuationSeparator" w:id="0">
    <w:p w14:paraId="68C45D57" w14:textId="77777777" w:rsidR="00DB1179" w:rsidRDefault="00DB1179">
      <w:r>
        <w:continuationSeparator/>
      </w:r>
    </w:p>
  </w:footnote>
  <w:footnote w:type="continuationNotice" w:id="1">
    <w:p w14:paraId="6D8B2F5A" w14:textId="77777777" w:rsidR="00DB1179" w:rsidRDefault="00DB11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39B3" w14:textId="66598708" w:rsidR="000A209A" w:rsidRDefault="007830B2">
    <w:pPr>
      <w:pStyle w:val="Header"/>
    </w:pPr>
    <w:r>
      <w:rPr>
        <w:noProof/>
      </w:rPr>
      <mc:AlternateContent>
        <mc:Choice Requires="wps">
          <w:drawing>
            <wp:anchor distT="4294967295" distB="4294967295" distL="114300" distR="114300" simplePos="0" relativeHeight="251658240" behindDoc="0" locked="1" layoutInCell="0" allowOverlap="1" wp14:anchorId="06F0EED7" wp14:editId="3C536514">
              <wp:simplePos x="0" y="0"/>
              <wp:positionH relativeFrom="column">
                <wp:posOffset>-635</wp:posOffset>
              </wp:positionH>
              <wp:positionV relativeFrom="page">
                <wp:posOffset>450214</wp:posOffset>
              </wp:positionV>
              <wp:extent cx="6172835" cy="0"/>
              <wp:effectExtent l="0" t="95250" r="37465" b="76200"/>
              <wp:wrapSquare wrapText="bothSides"/>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1905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4ABF3ED"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8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" o:allowincell="f" strokeweight="15pt">
              <w10:wrap type="squar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2BAC"/>
    <w:multiLevelType w:val="hybridMultilevel"/>
    <w:tmpl w:val="44DAE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750E2"/>
    <w:multiLevelType w:val="hybridMultilevel"/>
    <w:tmpl w:val="5412B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B1823"/>
    <w:multiLevelType w:val="hybridMultilevel"/>
    <w:tmpl w:val="FFFFFFFF"/>
    <w:lvl w:ilvl="0" w:tplc="3B1E7892">
      <w:start w:val="1"/>
      <w:numFmt w:val="bullet"/>
      <w:lvlText w:val=""/>
      <w:lvlJc w:val="left"/>
      <w:pPr>
        <w:ind w:left="720" w:hanging="360"/>
      </w:pPr>
      <w:rPr>
        <w:rFonts w:ascii="Symbol" w:hAnsi="Symbol" w:hint="default"/>
      </w:rPr>
    </w:lvl>
    <w:lvl w:ilvl="1" w:tplc="F684E0FC">
      <w:start w:val="1"/>
      <w:numFmt w:val="bullet"/>
      <w:lvlText w:val="o"/>
      <w:lvlJc w:val="left"/>
      <w:pPr>
        <w:ind w:left="1440" w:hanging="360"/>
      </w:pPr>
      <w:rPr>
        <w:rFonts w:ascii="Courier New" w:hAnsi="Courier New" w:cs="Times New Roman" w:hint="default"/>
      </w:rPr>
    </w:lvl>
    <w:lvl w:ilvl="2" w:tplc="DA78C5DC">
      <w:start w:val="1"/>
      <w:numFmt w:val="bullet"/>
      <w:lvlText w:val=""/>
      <w:lvlJc w:val="left"/>
      <w:pPr>
        <w:ind w:left="2160" w:hanging="360"/>
      </w:pPr>
      <w:rPr>
        <w:rFonts w:ascii="Wingdings" w:hAnsi="Wingdings" w:hint="default"/>
      </w:rPr>
    </w:lvl>
    <w:lvl w:ilvl="3" w:tplc="094AD038">
      <w:start w:val="1"/>
      <w:numFmt w:val="bullet"/>
      <w:lvlText w:val=""/>
      <w:lvlJc w:val="left"/>
      <w:pPr>
        <w:ind w:left="2880" w:hanging="360"/>
      </w:pPr>
      <w:rPr>
        <w:rFonts w:ascii="Symbol" w:hAnsi="Symbol" w:hint="default"/>
      </w:rPr>
    </w:lvl>
    <w:lvl w:ilvl="4" w:tplc="95F2EADC">
      <w:start w:val="1"/>
      <w:numFmt w:val="bullet"/>
      <w:lvlText w:val="o"/>
      <w:lvlJc w:val="left"/>
      <w:pPr>
        <w:ind w:left="3600" w:hanging="360"/>
      </w:pPr>
      <w:rPr>
        <w:rFonts w:ascii="Courier New" w:hAnsi="Courier New" w:cs="Times New Roman" w:hint="default"/>
      </w:rPr>
    </w:lvl>
    <w:lvl w:ilvl="5" w:tplc="99340534">
      <w:start w:val="1"/>
      <w:numFmt w:val="bullet"/>
      <w:lvlText w:val=""/>
      <w:lvlJc w:val="left"/>
      <w:pPr>
        <w:ind w:left="4320" w:hanging="360"/>
      </w:pPr>
      <w:rPr>
        <w:rFonts w:ascii="Wingdings" w:hAnsi="Wingdings" w:hint="default"/>
      </w:rPr>
    </w:lvl>
    <w:lvl w:ilvl="6" w:tplc="D4C8A658">
      <w:start w:val="1"/>
      <w:numFmt w:val="bullet"/>
      <w:lvlText w:val=""/>
      <w:lvlJc w:val="left"/>
      <w:pPr>
        <w:ind w:left="5040" w:hanging="360"/>
      </w:pPr>
      <w:rPr>
        <w:rFonts w:ascii="Symbol" w:hAnsi="Symbol" w:hint="default"/>
      </w:rPr>
    </w:lvl>
    <w:lvl w:ilvl="7" w:tplc="FD82F660">
      <w:start w:val="1"/>
      <w:numFmt w:val="bullet"/>
      <w:lvlText w:val="o"/>
      <w:lvlJc w:val="left"/>
      <w:pPr>
        <w:ind w:left="5760" w:hanging="360"/>
      </w:pPr>
      <w:rPr>
        <w:rFonts w:ascii="Courier New" w:hAnsi="Courier New" w:cs="Times New Roman" w:hint="default"/>
      </w:rPr>
    </w:lvl>
    <w:lvl w:ilvl="8" w:tplc="7854BCF8">
      <w:start w:val="1"/>
      <w:numFmt w:val="bullet"/>
      <w:lvlText w:val=""/>
      <w:lvlJc w:val="left"/>
      <w:pPr>
        <w:ind w:left="6480" w:hanging="360"/>
      </w:pPr>
      <w:rPr>
        <w:rFonts w:ascii="Wingdings" w:hAnsi="Wingdings" w:hint="default"/>
      </w:rPr>
    </w:lvl>
  </w:abstractNum>
  <w:abstractNum w:abstractNumId="3" w15:restartNumberingAfterBreak="0">
    <w:nsid w:val="54CC4EC7"/>
    <w:multiLevelType w:val="hybridMultilevel"/>
    <w:tmpl w:val="F4C85C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F5108D"/>
    <w:multiLevelType w:val="hybridMultilevel"/>
    <w:tmpl w:val="F620B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481065"/>
    <w:multiLevelType w:val="hybridMultilevel"/>
    <w:tmpl w:val="4614EE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0348D5"/>
    <w:multiLevelType w:val="multilevel"/>
    <w:tmpl w:val="CD66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E57506"/>
    <w:multiLevelType w:val="hybridMultilevel"/>
    <w:tmpl w:val="788C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2122131">
    <w:abstractNumId w:val="4"/>
  </w:num>
  <w:num w:numId="2" w16cid:durableId="1919753669">
    <w:abstractNumId w:val="5"/>
  </w:num>
  <w:num w:numId="3" w16cid:durableId="946430177">
    <w:abstractNumId w:val="1"/>
  </w:num>
  <w:num w:numId="4" w16cid:durableId="1516965950">
    <w:abstractNumId w:val="3"/>
  </w:num>
  <w:num w:numId="5" w16cid:durableId="1231189373">
    <w:abstractNumId w:val="0"/>
  </w:num>
  <w:num w:numId="6" w16cid:durableId="535042974">
    <w:abstractNumId w:val="7"/>
  </w:num>
  <w:num w:numId="7" w16cid:durableId="789127744">
    <w:abstractNumId w:val="6"/>
  </w:num>
  <w:num w:numId="8" w16cid:durableId="9892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7D6"/>
    <w:rsid w:val="00004518"/>
    <w:rsid w:val="00004E12"/>
    <w:rsid w:val="000064F8"/>
    <w:rsid w:val="00006640"/>
    <w:rsid w:val="000146C2"/>
    <w:rsid w:val="0001500B"/>
    <w:rsid w:val="000153E4"/>
    <w:rsid w:val="00015A7D"/>
    <w:rsid w:val="000175E0"/>
    <w:rsid w:val="00017834"/>
    <w:rsid w:val="00020A16"/>
    <w:rsid w:val="00020B64"/>
    <w:rsid w:val="00025436"/>
    <w:rsid w:val="00030905"/>
    <w:rsid w:val="00040EF5"/>
    <w:rsid w:val="00041AE6"/>
    <w:rsid w:val="00043161"/>
    <w:rsid w:val="00050ABA"/>
    <w:rsid w:val="0005167F"/>
    <w:rsid w:val="000530BD"/>
    <w:rsid w:val="00053135"/>
    <w:rsid w:val="000561E0"/>
    <w:rsid w:val="00056C98"/>
    <w:rsid w:val="000600FE"/>
    <w:rsid w:val="0006194C"/>
    <w:rsid w:val="000623DC"/>
    <w:rsid w:val="00066C9B"/>
    <w:rsid w:val="00066DE9"/>
    <w:rsid w:val="00070763"/>
    <w:rsid w:val="000707BE"/>
    <w:rsid w:val="00073A30"/>
    <w:rsid w:val="0007454A"/>
    <w:rsid w:val="00075106"/>
    <w:rsid w:val="000756B6"/>
    <w:rsid w:val="00080C7B"/>
    <w:rsid w:val="00081DAD"/>
    <w:rsid w:val="000825BF"/>
    <w:rsid w:val="00083C6A"/>
    <w:rsid w:val="00091488"/>
    <w:rsid w:val="00091F34"/>
    <w:rsid w:val="00093934"/>
    <w:rsid w:val="00095804"/>
    <w:rsid w:val="00095AF7"/>
    <w:rsid w:val="000969EF"/>
    <w:rsid w:val="000A207D"/>
    <w:rsid w:val="000A209A"/>
    <w:rsid w:val="000A2D90"/>
    <w:rsid w:val="000B42D0"/>
    <w:rsid w:val="000B450B"/>
    <w:rsid w:val="000B4B72"/>
    <w:rsid w:val="000B57D6"/>
    <w:rsid w:val="000B603A"/>
    <w:rsid w:val="000B7980"/>
    <w:rsid w:val="000C0004"/>
    <w:rsid w:val="000C19B5"/>
    <w:rsid w:val="000C29DF"/>
    <w:rsid w:val="000C4539"/>
    <w:rsid w:val="000C4E4A"/>
    <w:rsid w:val="000C643B"/>
    <w:rsid w:val="000D0BC1"/>
    <w:rsid w:val="000D2889"/>
    <w:rsid w:val="000D58CD"/>
    <w:rsid w:val="000D697C"/>
    <w:rsid w:val="000D735B"/>
    <w:rsid w:val="000E06FF"/>
    <w:rsid w:val="000E0D17"/>
    <w:rsid w:val="000E13DA"/>
    <w:rsid w:val="000E3833"/>
    <w:rsid w:val="000E484A"/>
    <w:rsid w:val="000E6B8B"/>
    <w:rsid w:val="000F02FD"/>
    <w:rsid w:val="000F2C57"/>
    <w:rsid w:val="000F31FE"/>
    <w:rsid w:val="000F34EF"/>
    <w:rsid w:val="000F37BE"/>
    <w:rsid w:val="00100264"/>
    <w:rsid w:val="001002E8"/>
    <w:rsid w:val="00100F47"/>
    <w:rsid w:val="0010649A"/>
    <w:rsid w:val="00106717"/>
    <w:rsid w:val="0010683B"/>
    <w:rsid w:val="00107CE1"/>
    <w:rsid w:val="00111B7D"/>
    <w:rsid w:val="0011205C"/>
    <w:rsid w:val="00112513"/>
    <w:rsid w:val="00113950"/>
    <w:rsid w:val="00120861"/>
    <w:rsid w:val="001217D3"/>
    <w:rsid w:val="00121CEA"/>
    <w:rsid w:val="00122C65"/>
    <w:rsid w:val="001264AB"/>
    <w:rsid w:val="0012779C"/>
    <w:rsid w:val="001302C2"/>
    <w:rsid w:val="00130983"/>
    <w:rsid w:val="00133EAF"/>
    <w:rsid w:val="00134243"/>
    <w:rsid w:val="00134408"/>
    <w:rsid w:val="00134F2A"/>
    <w:rsid w:val="0013712D"/>
    <w:rsid w:val="00142695"/>
    <w:rsid w:val="001431F4"/>
    <w:rsid w:val="001476E7"/>
    <w:rsid w:val="00150192"/>
    <w:rsid w:val="0015420B"/>
    <w:rsid w:val="00157E03"/>
    <w:rsid w:val="001607F4"/>
    <w:rsid w:val="00161CD3"/>
    <w:rsid w:val="00163745"/>
    <w:rsid w:val="00165E8E"/>
    <w:rsid w:val="00165FE0"/>
    <w:rsid w:val="00167DC9"/>
    <w:rsid w:val="0017189F"/>
    <w:rsid w:val="00172EE4"/>
    <w:rsid w:val="00174564"/>
    <w:rsid w:val="001758F5"/>
    <w:rsid w:val="00177045"/>
    <w:rsid w:val="00177AAC"/>
    <w:rsid w:val="00180875"/>
    <w:rsid w:val="00182C2D"/>
    <w:rsid w:val="00183073"/>
    <w:rsid w:val="00183DB2"/>
    <w:rsid w:val="001862E0"/>
    <w:rsid w:val="00187730"/>
    <w:rsid w:val="00190275"/>
    <w:rsid w:val="00190ACA"/>
    <w:rsid w:val="00190B37"/>
    <w:rsid w:val="00191915"/>
    <w:rsid w:val="001A2AEC"/>
    <w:rsid w:val="001A6285"/>
    <w:rsid w:val="001A7AC1"/>
    <w:rsid w:val="001B0690"/>
    <w:rsid w:val="001B3847"/>
    <w:rsid w:val="001B4288"/>
    <w:rsid w:val="001B43FD"/>
    <w:rsid w:val="001B55A8"/>
    <w:rsid w:val="001B6035"/>
    <w:rsid w:val="001B796D"/>
    <w:rsid w:val="001C0B6E"/>
    <w:rsid w:val="001C4B9D"/>
    <w:rsid w:val="001C5AA3"/>
    <w:rsid w:val="001C5EEB"/>
    <w:rsid w:val="001C7122"/>
    <w:rsid w:val="001C7FD3"/>
    <w:rsid w:val="001D3F00"/>
    <w:rsid w:val="001D77B8"/>
    <w:rsid w:val="001D7A58"/>
    <w:rsid w:val="001E0027"/>
    <w:rsid w:val="001E1421"/>
    <w:rsid w:val="001E3416"/>
    <w:rsid w:val="001E5406"/>
    <w:rsid w:val="001E780E"/>
    <w:rsid w:val="001E7B9C"/>
    <w:rsid w:val="001E7ED6"/>
    <w:rsid w:val="001F2155"/>
    <w:rsid w:val="001F25EA"/>
    <w:rsid w:val="001F359B"/>
    <w:rsid w:val="001F4878"/>
    <w:rsid w:val="001F6FBB"/>
    <w:rsid w:val="00201870"/>
    <w:rsid w:val="00202C8B"/>
    <w:rsid w:val="00202F6E"/>
    <w:rsid w:val="00207808"/>
    <w:rsid w:val="00207DA4"/>
    <w:rsid w:val="002085C1"/>
    <w:rsid w:val="00212EA7"/>
    <w:rsid w:val="00214776"/>
    <w:rsid w:val="00214A27"/>
    <w:rsid w:val="002177B0"/>
    <w:rsid w:val="00217A95"/>
    <w:rsid w:val="00217EC6"/>
    <w:rsid w:val="00220CA9"/>
    <w:rsid w:val="002231EE"/>
    <w:rsid w:val="00223256"/>
    <w:rsid w:val="00224289"/>
    <w:rsid w:val="00232D71"/>
    <w:rsid w:val="00233EAD"/>
    <w:rsid w:val="00235F64"/>
    <w:rsid w:val="00236D51"/>
    <w:rsid w:val="00240896"/>
    <w:rsid w:val="00240A76"/>
    <w:rsid w:val="00242383"/>
    <w:rsid w:val="00242C8A"/>
    <w:rsid w:val="00242DDD"/>
    <w:rsid w:val="0024590D"/>
    <w:rsid w:val="002512D7"/>
    <w:rsid w:val="00252E04"/>
    <w:rsid w:val="00256760"/>
    <w:rsid w:val="0026080A"/>
    <w:rsid w:val="00262494"/>
    <w:rsid w:val="00262D34"/>
    <w:rsid w:val="0026349D"/>
    <w:rsid w:val="0026396F"/>
    <w:rsid w:val="00263F33"/>
    <w:rsid w:val="002647C5"/>
    <w:rsid w:val="00267AA1"/>
    <w:rsid w:val="00270667"/>
    <w:rsid w:val="00271BA3"/>
    <w:rsid w:val="002720EF"/>
    <w:rsid w:val="002766CF"/>
    <w:rsid w:val="0028124F"/>
    <w:rsid w:val="0028184C"/>
    <w:rsid w:val="002864B2"/>
    <w:rsid w:val="0028736F"/>
    <w:rsid w:val="00293386"/>
    <w:rsid w:val="00294419"/>
    <w:rsid w:val="0029548B"/>
    <w:rsid w:val="002957ED"/>
    <w:rsid w:val="00296E91"/>
    <w:rsid w:val="00297788"/>
    <w:rsid w:val="002A2CD7"/>
    <w:rsid w:val="002A39B3"/>
    <w:rsid w:val="002A7396"/>
    <w:rsid w:val="002A7BD5"/>
    <w:rsid w:val="002B243B"/>
    <w:rsid w:val="002B29A3"/>
    <w:rsid w:val="002B2EF1"/>
    <w:rsid w:val="002B4410"/>
    <w:rsid w:val="002B48B9"/>
    <w:rsid w:val="002C04EC"/>
    <w:rsid w:val="002C31AE"/>
    <w:rsid w:val="002C6E82"/>
    <w:rsid w:val="002C726D"/>
    <w:rsid w:val="002C7A20"/>
    <w:rsid w:val="002D4321"/>
    <w:rsid w:val="002D4EC8"/>
    <w:rsid w:val="002D6B29"/>
    <w:rsid w:val="002E1626"/>
    <w:rsid w:val="002E2EAA"/>
    <w:rsid w:val="002E5981"/>
    <w:rsid w:val="002E666A"/>
    <w:rsid w:val="002E673B"/>
    <w:rsid w:val="002E7650"/>
    <w:rsid w:val="002E7CC8"/>
    <w:rsid w:val="002E7E29"/>
    <w:rsid w:val="002F3DA9"/>
    <w:rsid w:val="002F47D7"/>
    <w:rsid w:val="002F67D6"/>
    <w:rsid w:val="00306510"/>
    <w:rsid w:val="00307E74"/>
    <w:rsid w:val="0031083B"/>
    <w:rsid w:val="00310A03"/>
    <w:rsid w:val="00313FA2"/>
    <w:rsid w:val="003156C3"/>
    <w:rsid w:val="0032049E"/>
    <w:rsid w:val="00320AD1"/>
    <w:rsid w:val="00323703"/>
    <w:rsid w:val="00323FCB"/>
    <w:rsid w:val="00324BD4"/>
    <w:rsid w:val="00326A77"/>
    <w:rsid w:val="00331004"/>
    <w:rsid w:val="00331A62"/>
    <w:rsid w:val="003320E8"/>
    <w:rsid w:val="00332645"/>
    <w:rsid w:val="00335010"/>
    <w:rsid w:val="00336DA0"/>
    <w:rsid w:val="00337418"/>
    <w:rsid w:val="00342E04"/>
    <w:rsid w:val="003514CB"/>
    <w:rsid w:val="00355829"/>
    <w:rsid w:val="00363E53"/>
    <w:rsid w:val="00364A30"/>
    <w:rsid w:val="00365311"/>
    <w:rsid w:val="00370949"/>
    <w:rsid w:val="00370D38"/>
    <w:rsid w:val="00371261"/>
    <w:rsid w:val="00376F5D"/>
    <w:rsid w:val="003803B3"/>
    <w:rsid w:val="00383B48"/>
    <w:rsid w:val="003857FB"/>
    <w:rsid w:val="0038604F"/>
    <w:rsid w:val="00386460"/>
    <w:rsid w:val="00390A3E"/>
    <w:rsid w:val="003947E7"/>
    <w:rsid w:val="003971FA"/>
    <w:rsid w:val="003A0B1B"/>
    <w:rsid w:val="003A17EB"/>
    <w:rsid w:val="003A32DC"/>
    <w:rsid w:val="003A34EA"/>
    <w:rsid w:val="003A4409"/>
    <w:rsid w:val="003A46D7"/>
    <w:rsid w:val="003A6649"/>
    <w:rsid w:val="003B0110"/>
    <w:rsid w:val="003B0141"/>
    <w:rsid w:val="003B097A"/>
    <w:rsid w:val="003B49EA"/>
    <w:rsid w:val="003B7E72"/>
    <w:rsid w:val="003C07BA"/>
    <w:rsid w:val="003C0AFA"/>
    <w:rsid w:val="003C189D"/>
    <w:rsid w:val="003C4550"/>
    <w:rsid w:val="003D0E2B"/>
    <w:rsid w:val="003D2BA0"/>
    <w:rsid w:val="003D335C"/>
    <w:rsid w:val="003D3459"/>
    <w:rsid w:val="003D562A"/>
    <w:rsid w:val="003D57EF"/>
    <w:rsid w:val="003D6AC9"/>
    <w:rsid w:val="003E3015"/>
    <w:rsid w:val="003E3368"/>
    <w:rsid w:val="003E5B76"/>
    <w:rsid w:val="003E7B88"/>
    <w:rsid w:val="003F2832"/>
    <w:rsid w:val="003F3E5B"/>
    <w:rsid w:val="003F4FDD"/>
    <w:rsid w:val="003F7695"/>
    <w:rsid w:val="00400649"/>
    <w:rsid w:val="00400E05"/>
    <w:rsid w:val="004012DC"/>
    <w:rsid w:val="00401AEA"/>
    <w:rsid w:val="00403F4F"/>
    <w:rsid w:val="004044D4"/>
    <w:rsid w:val="004047EB"/>
    <w:rsid w:val="00407CEE"/>
    <w:rsid w:val="0041020F"/>
    <w:rsid w:val="00412D05"/>
    <w:rsid w:val="00415C10"/>
    <w:rsid w:val="00415E7F"/>
    <w:rsid w:val="00417033"/>
    <w:rsid w:val="004177EE"/>
    <w:rsid w:val="0042060B"/>
    <w:rsid w:val="00420E89"/>
    <w:rsid w:val="004214FD"/>
    <w:rsid w:val="00421FD4"/>
    <w:rsid w:val="00424568"/>
    <w:rsid w:val="00426100"/>
    <w:rsid w:val="00427B51"/>
    <w:rsid w:val="004316BA"/>
    <w:rsid w:val="0043277D"/>
    <w:rsid w:val="004336F0"/>
    <w:rsid w:val="00442671"/>
    <w:rsid w:val="00442CD4"/>
    <w:rsid w:val="0044467B"/>
    <w:rsid w:val="004446C1"/>
    <w:rsid w:val="00444D94"/>
    <w:rsid w:val="00446F93"/>
    <w:rsid w:val="00447597"/>
    <w:rsid w:val="00455B20"/>
    <w:rsid w:val="00456E83"/>
    <w:rsid w:val="004577A0"/>
    <w:rsid w:val="0046018E"/>
    <w:rsid w:val="00465B5D"/>
    <w:rsid w:val="00466E03"/>
    <w:rsid w:val="0046798B"/>
    <w:rsid w:val="00470A9C"/>
    <w:rsid w:val="00474058"/>
    <w:rsid w:val="00476E99"/>
    <w:rsid w:val="00481068"/>
    <w:rsid w:val="00482CB3"/>
    <w:rsid w:val="00483EB0"/>
    <w:rsid w:val="0048578B"/>
    <w:rsid w:val="0048688E"/>
    <w:rsid w:val="00487F17"/>
    <w:rsid w:val="00490326"/>
    <w:rsid w:val="0049042B"/>
    <w:rsid w:val="00493087"/>
    <w:rsid w:val="00494512"/>
    <w:rsid w:val="004A1F2C"/>
    <w:rsid w:val="004A5141"/>
    <w:rsid w:val="004B150C"/>
    <w:rsid w:val="004B1ABA"/>
    <w:rsid w:val="004B2238"/>
    <w:rsid w:val="004C090D"/>
    <w:rsid w:val="004C09E3"/>
    <w:rsid w:val="004C10DE"/>
    <w:rsid w:val="004C5C9A"/>
    <w:rsid w:val="004C6472"/>
    <w:rsid w:val="004D066E"/>
    <w:rsid w:val="004D1B42"/>
    <w:rsid w:val="004D4FBE"/>
    <w:rsid w:val="004D6ABA"/>
    <w:rsid w:val="004E0896"/>
    <w:rsid w:val="004E3B04"/>
    <w:rsid w:val="004E46E6"/>
    <w:rsid w:val="004E5D8D"/>
    <w:rsid w:val="004F083E"/>
    <w:rsid w:val="004F143F"/>
    <w:rsid w:val="004F1918"/>
    <w:rsid w:val="004F1C23"/>
    <w:rsid w:val="004F4A61"/>
    <w:rsid w:val="004F57A7"/>
    <w:rsid w:val="004F7E7E"/>
    <w:rsid w:val="00505AB6"/>
    <w:rsid w:val="00505F00"/>
    <w:rsid w:val="0050730D"/>
    <w:rsid w:val="005101BF"/>
    <w:rsid w:val="00513801"/>
    <w:rsid w:val="00513A47"/>
    <w:rsid w:val="0051493C"/>
    <w:rsid w:val="0051579D"/>
    <w:rsid w:val="00517E01"/>
    <w:rsid w:val="0052047B"/>
    <w:rsid w:val="0052064F"/>
    <w:rsid w:val="00523606"/>
    <w:rsid w:val="00523BD6"/>
    <w:rsid w:val="00524D4B"/>
    <w:rsid w:val="00525DF8"/>
    <w:rsid w:val="005262E2"/>
    <w:rsid w:val="00527FD2"/>
    <w:rsid w:val="00530896"/>
    <w:rsid w:val="00531F5A"/>
    <w:rsid w:val="00532AA4"/>
    <w:rsid w:val="00532B01"/>
    <w:rsid w:val="00534083"/>
    <w:rsid w:val="00534EAC"/>
    <w:rsid w:val="00535A60"/>
    <w:rsid w:val="0053626E"/>
    <w:rsid w:val="00540040"/>
    <w:rsid w:val="005400A6"/>
    <w:rsid w:val="005405EA"/>
    <w:rsid w:val="00541C9D"/>
    <w:rsid w:val="0054531C"/>
    <w:rsid w:val="00547720"/>
    <w:rsid w:val="00547D8C"/>
    <w:rsid w:val="0055070E"/>
    <w:rsid w:val="00554800"/>
    <w:rsid w:val="00557905"/>
    <w:rsid w:val="00560880"/>
    <w:rsid w:val="005618D9"/>
    <w:rsid w:val="00561AE9"/>
    <w:rsid w:val="005635C2"/>
    <w:rsid w:val="005658F6"/>
    <w:rsid w:val="00565A7A"/>
    <w:rsid w:val="00567E1C"/>
    <w:rsid w:val="005700E4"/>
    <w:rsid w:val="00571983"/>
    <w:rsid w:val="00574741"/>
    <w:rsid w:val="00580B07"/>
    <w:rsid w:val="00590AB2"/>
    <w:rsid w:val="005916DD"/>
    <w:rsid w:val="00591797"/>
    <w:rsid w:val="00593230"/>
    <w:rsid w:val="00593641"/>
    <w:rsid w:val="00594CC0"/>
    <w:rsid w:val="0059742C"/>
    <w:rsid w:val="005A10A0"/>
    <w:rsid w:val="005A15AE"/>
    <w:rsid w:val="005A228F"/>
    <w:rsid w:val="005A4CEC"/>
    <w:rsid w:val="005A6445"/>
    <w:rsid w:val="005A724E"/>
    <w:rsid w:val="005B173A"/>
    <w:rsid w:val="005B2B0D"/>
    <w:rsid w:val="005B3830"/>
    <w:rsid w:val="005B4FA0"/>
    <w:rsid w:val="005B69E3"/>
    <w:rsid w:val="005C139A"/>
    <w:rsid w:val="005C1F73"/>
    <w:rsid w:val="005C2077"/>
    <w:rsid w:val="005C249F"/>
    <w:rsid w:val="005C2761"/>
    <w:rsid w:val="005C61D6"/>
    <w:rsid w:val="005C6FCE"/>
    <w:rsid w:val="005C744F"/>
    <w:rsid w:val="005D11FA"/>
    <w:rsid w:val="005D2620"/>
    <w:rsid w:val="005D3881"/>
    <w:rsid w:val="005D440E"/>
    <w:rsid w:val="005D4FE5"/>
    <w:rsid w:val="005D58B2"/>
    <w:rsid w:val="005E15F7"/>
    <w:rsid w:val="005E70C9"/>
    <w:rsid w:val="005F034E"/>
    <w:rsid w:val="005F1D19"/>
    <w:rsid w:val="005F1DF5"/>
    <w:rsid w:val="005F2632"/>
    <w:rsid w:val="005F2AA4"/>
    <w:rsid w:val="005F3374"/>
    <w:rsid w:val="005F420C"/>
    <w:rsid w:val="005F6EAA"/>
    <w:rsid w:val="005F7966"/>
    <w:rsid w:val="0060043A"/>
    <w:rsid w:val="00600463"/>
    <w:rsid w:val="00601968"/>
    <w:rsid w:val="0060268C"/>
    <w:rsid w:val="00603BD9"/>
    <w:rsid w:val="0060414F"/>
    <w:rsid w:val="00604F0E"/>
    <w:rsid w:val="00605A06"/>
    <w:rsid w:val="00606229"/>
    <w:rsid w:val="006068BD"/>
    <w:rsid w:val="00611CF9"/>
    <w:rsid w:val="006126EF"/>
    <w:rsid w:val="00613631"/>
    <w:rsid w:val="00614B98"/>
    <w:rsid w:val="00616841"/>
    <w:rsid w:val="00616CED"/>
    <w:rsid w:val="00616DA1"/>
    <w:rsid w:val="006241AD"/>
    <w:rsid w:val="00625705"/>
    <w:rsid w:val="0062610C"/>
    <w:rsid w:val="00626D44"/>
    <w:rsid w:val="00627D07"/>
    <w:rsid w:val="00630E2E"/>
    <w:rsid w:val="00631D31"/>
    <w:rsid w:val="0063400B"/>
    <w:rsid w:val="006365E0"/>
    <w:rsid w:val="00637799"/>
    <w:rsid w:val="00637825"/>
    <w:rsid w:val="0063791A"/>
    <w:rsid w:val="00646262"/>
    <w:rsid w:val="00646389"/>
    <w:rsid w:val="006471F9"/>
    <w:rsid w:val="006512B8"/>
    <w:rsid w:val="00652251"/>
    <w:rsid w:val="00654311"/>
    <w:rsid w:val="00654A84"/>
    <w:rsid w:val="00654E54"/>
    <w:rsid w:val="006564B6"/>
    <w:rsid w:val="00656EBA"/>
    <w:rsid w:val="0066084B"/>
    <w:rsid w:val="0066252C"/>
    <w:rsid w:val="00665628"/>
    <w:rsid w:val="0066653B"/>
    <w:rsid w:val="006706DC"/>
    <w:rsid w:val="0067449D"/>
    <w:rsid w:val="00674C89"/>
    <w:rsid w:val="00674EC0"/>
    <w:rsid w:val="00675DAD"/>
    <w:rsid w:val="00677375"/>
    <w:rsid w:val="006808D2"/>
    <w:rsid w:val="00683A5F"/>
    <w:rsid w:val="00683D02"/>
    <w:rsid w:val="006868E1"/>
    <w:rsid w:val="0068733E"/>
    <w:rsid w:val="00687C05"/>
    <w:rsid w:val="0069139E"/>
    <w:rsid w:val="006936CB"/>
    <w:rsid w:val="0069445F"/>
    <w:rsid w:val="00694A16"/>
    <w:rsid w:val="006977E2"/>
    <w:rsid w:val="00697FDA"/>
    <w:rsid w:val="006A0EB3"/>
    <w:rsid w:val="006A28AE"/>
    <w:rsid w:val="006A2DB8"/>
    <w:rsid w:val="006A77DF"/>
    <w:rsid w:val="006B0943"/>
    <w:rsid w:val="006B214B"/>
    <w:rsid w:val="006B2FC8"/>
    <w:rsid w:val="006B3BCF"/>
    <w:rsid w:val="006B4F3E"/>
    <w:rsid w:val="006B5811"/>
    <w:rsid w:val="006B69FB"/>
    <w:rsid w:val="006B6CED"/>
    <w:rsid w:val="006B6F07"/>
    <w:rsid w:val="006B7C38"/>
    <w:rsid w:val="006B7F8E"/>
    <w:rsid w:val="006C0029"/>
    <w:rsid w:val="006C092B"/>
    <w:rsid w:val="006C0F46"/>
    <w:rsid w:val="006C1A59"/>
    <w:rsid w:val="006C230F"/>
    <w:rsid w:val="006C2821"/>
    <w:rsid w:val="006C29ED"/>
    <w:rsid w:val="006C396F"/>
    <w:rsid w:val="006C6B03"/>
    <w:rsid w:val="006C7937"/>
    <w:rsid w:val="006D172F"/>
    <w:rsid w:val="006D1E63"/>
    <w:rsid w:val="006D329F"/>
    <w:rsid w:val="006D47B5"/>
    <w:rsid w:val="006D5FA4"/>
    <w:rsid w:val="006D6D44"/>
    <w:rsid w:val="006D6F71"/>
    <w:rsid w:val="006E1216"/>
    <w:rsid w:val="006E16F2"/>
    <w:rsid w:val="006E3D48"/>
    <w:rsid w:val="006E4AF4"/>
    <w:rsid w:val="006E5674"/>
    <w:rsid w:val="006F0A75"/>
    <w:rsid w:val="006F34A0"/>
    <w:rsid w:val="006F4826"/>
    <w:rsid w:val="006F5F2E"/>
    <w:rsid w:val="006F77B7"/>
    <w:rsid w:val="00702E38"/>
    <w:rsid w:val="007108AD"/>
    <w:rsid w:val="00710A0B"/>
    <w:rsid w:val="00711A14"/>
    <w:rsid w:val="00713709"/>
    <w:rsid w:val="00713895"/>
    <w:rsid w:val="00713A09"/>
    <w:rsid w:val="00713E87"/>
    <w:rsid w:val="00716A05"/>
    <w:rsid w:val="00717000"/>
    <w:rsid w:val="007171C8"/>
    <w:rsid w:val="007175B7"/>
    <w:rsid w:val="00717D78"/>
    <w:rsid w:val="00723792"/>
    <w:rsid w:val="00724353"/>
    <w:rsid w:val="00724BEF"/>
    <w:rsid w:val="00727DBE"/>
    <w:rsid w:val="0073005F"/>
    <w:rsid w:val="00730B2E"/>
    <w:rsid w:val="0073290F"/>
    <w:rsid w:val="00737869"/>
    <w:rsid w:val="00740147"/>
    <w:rsid w:val="007406E7"/>
    <w:rsid w:val="00740B28"/>
    <w:rsid w:val="00740C0D"/>
    <w:rsid w:val="007410B8"/>
    <w:rsid w:val="00741309"/>
    <w:rsid w:val="007425ED"/>
    <w:rsid w:val="0074296D"/>
    <w:rsid w:val="00744689"/>
    <w:rsid w:val="00744A06"/>
    <w:rsid w:val="00745098"/>
    <w:rsid w:val="007450C9"/>
    <w:rsid w:val="00745FAD"/>
    <w:rsid w:val="00753541"/>
    <w:rsid w:val="00755135"/>
    <w:rsid w:val="00756959"/>
    <w:rsid w:val="007576D1"/>
    <w:rsid w:val="00763A10"/>
    <w:rsid w:val="00763DD6"/>
    <w:rsid w:val="0076663B"/>
    <w:rsid w:val="007670A6"/>
    <w:rsid w:val="00767843"/>
    <w:rsid w:val="00780B42"/>
    <w:rsid w:val="007819F9"/>
    <w:rsid w:val="007830B2"/>
    <w:rsid w:val="00784E62"/>
    <w:rsid w:val="00785B40"/>
    <w:rsid w:val="00786E36"/>
    <w:rsid w:val="00786F0A"/>
    <w:rsid w:val="0079011D"/>
    <w:rsid w:val="007939BB"/>
    <w:rsid w:val="00793E0B"/>
    <w:rsid w:val="00795579"/>
    <w:rsid w:val="007A21E6"/>
    <w:rsid w:val="007A28ED"/>
    <w:rsid w:val="007A3201"/>
    <w:rsid w:val="007A360B"/>
    <w:rsid w:val="007A6290"/>
    <w:rsid w:val="007A709B"/>
    <w:rsid w:val="007A71E9"/>
    <w:rsid w:val="007A764F"/>
    <w:rsid w:val="007B0C3B"/>
    <w:rsid w:val="007B0E50"/>
    <w:rsid w:val="007B2015"/>
    <w:rsid w:val="007B3A96"/>
    <w:rsid w:val="007B5C5E"/>
    <w:rsid w:val="007B5F22"/>
    <w:rsid w:val="007C0DEA"/>
    <w:rsid w:val="007C1AB6"/>
    <w:rsid w:val="007C1ADE"/>
    <w:rsid w:val="007C1FF8"/>
    <w:rsid w:val="007C2133"/>
    <w:rsid w:val="007C31C7"/>
    <w:rsid w:val="007C3E5F"/>
    <w:rsid w:val="007C47F9"/>
    <w:rsid w:val="007C6184"/>
    <w:rsid w:val="007C6F2E"/>
    <w:rsid w:val="007C7886"/>
    <w:rsid w:val="007D16F9"/>
    <w:rsid w:val="007D4555"/>
    <w:rsid w:val="007D4C27"/>
    <w:rsid w:val="007D59A7"/>
    <w:rsid w:val="007D73DC"/>
    <w:rsid w:val="007E0DFF"/>
    <w:rsid w:val="007E1A59"/>
    <w:rsid w:val="007E2A49"/>
    <w:rsid w:val="007E322D"/>
    <w:rsid w:val="007E4191"/>
    <w:rsid w:val="007E46E6"/>
    <w:rsid w:val="007E4F63"/>
    <w:rsid w:val="007E6D88"/>
    <w:rsid w:val="007E7465"/>
    <w:rsid w:val="007E7F19"/>
    <w:rsid w:val="007F1643"/>
    <w:rsid w:val="007F4917"/>
    <w:rsid w:val="007F6E55"/>
    <w:rsid w:val="007F7284"/>
    <w:rsid w:val="00802710"/>
    <w:rsid w:val="0080694A"/>
    <w:rsid w:val="00807AA8"/>
    <w:rsid w:val="00810F57"/>
    <w:rsid w:val="00814BF1"/>
    <w:rsid w:val="00815D1A"/>
    <w:rsid w:val="00816DBE"/>
    <w:rsid w:val="008208FD"/>
    <w:rsid w:val="00820AD2"/>
    <w:rsid w:val="00824739"/>
    <w:rsid w:val="008307D4"/>
    <w:rsid w:val="00830946"/>
    <w:rsid w:val="00834934"/>
    <w:rsid w:val="00834B76"/>
    <w:rsid w:val="00836FDB"/>
    <w:rsid w:val="00837AFB"/>
    <w:rsid w:val="008408FC"/>
    <w:rsid w:val="00840AC8"/>
    <w:rsid w:val="008414BE"/>
    <w:rsid w:val="008429A8"/>
    <w:rsid w:val="00842D43"/>
    <w:rsid w:val="008433E7"/>
    <w:rsid w:val="0084532E"/>
    <w:rsid w:val="00850208"/>
    <w:rsid w:val="0085083D"/>
    <w:rsid w:val="0085099D"/>
    <w:rsid w:val="00850C87"/>
    <w:rsid w:val="00853AE9"/>
    <w:rsid w:val="00854108"/>
    <w:rsid w:val="00854736"/>
    <w:rsid w:val="00855F1C"/>
    <w:rsid w:val="00856A77"/>
    <w:rsid w:val="00860CE4"/>
    <w:rsid w:val="0086141B"/>
    <w:rsid w:val="00863427"/>
    <w:rsid w:val="00863577"/>
    <w:rsid w:val="00864289"/>
    <w:rsid w:val="00864BEE"/>
    <w:rsid w:val="00864DE8"/>
    <w:rsid w:val="008660AF"/>
    <w:rsid w:val="00866477"/>
    <w:rsid w:val="00873A47"/>
    <w:rsid w:val="00873F4F"/>
    <w:rsid w:val="00882FEC"/>
    <w:rsid w:val="008836A4"/>
    <w:rsid w:val="00884418"/>
    <w:rsid w:val="008845A9"/>
    <w:rsid w:val="00891D18"/>
    <w:rsid w:val="00893C6B"/>
    <w:rsid w:val="008943A3"/>
    <w:rsid w:val="00894567"/>
    <w:rsid w:val="00894D2F"/>
    <w:rsid w:val="0089552B"/>
    <w:rsid w:val="0089697D"/>
    <w:rsid w:val="00897319"/>
    <w:rsid w:val="008A0FC0"/>
    <w:rsid w:val="008A1D6C"/>
    <w:rsid w:val="008A1F59"/>
    <w:rsid w:val="008A27D5"/>
    <w:rsid w:val="008A2F30"/>
    <w:rsid w:val="008A6EA0"/>
    <w:rsid w:val="008B01EA"/>
    <w:rsid w:val="008B312F"/>
    <w:rsid w:val="008B598B"/>
    <w:rsid w:val="008B7067"/>
    <w:rsid w:val="008C1E79"/>
    <w:rsid w:val="008C3B88"/>
    <w:rsid w:val="008C50C1"/>
    <w:rsid w:val="008C52DB"/>
    <w:rsid w:val="008C5E44"/>
    <w:rsid w:val="008C5EFD"/>
    <w:rsid w:val="008C6EFB"/>
    <w:rsid w:val="008D0656"/>
    <w:rsid w:val="008D08DB"/>
    <w:rsid w:val="008D16C2"/>
    <w:rsid w:val="008D1EB6"/>
    <w:rsid w:val="008D270C"/>
    <w:rsid w:val="008D2C3F"/>
    <w:rsid w:val="008D4CD9"/>
    <w:rsid w:val="008D6181"/>
    <w:rsid w:val="008E4A22"/>
    <w:rsid w:val="008E5A24"/>
    <w:rsid w:val="008E65E5"/>
    <w:rsid w:val="008E74F0"/>
    <w:rsid w:val="008F0E5B"/>
    <w:rsid w:val="008F3B39"/>
    <w:rsid w:val="008F51EC"/>
    <w:rsid w:val="008F5CA0"/>
    <w:rsid w:val="00900E40"/>
    <w:rsid w:val="00901F85"/>
    <w:rsid w:val="00902C03"/>
    <w:rsid w:val="0090527B"/>
    <w:rsid w:val="009061B6"/>
    <w:rsid w:val="00912134"/>
    <w:rsid w:val="00914641"/>
    <w:rsid w:val="00915A7B"/>
    <w:rsid w:val="00921EFE"/>
    <w:rsid w:val="00922F4A"/>
    <w:rsid w:val="00925053"/>
    <w:rsid w:val="00925DCB"/>
    <w:rsid w:val="00926466"/>
    <w:rsid w:val="00926A42"/>
    <w:rsid w:val="00927031"/>
    <w:rsid w:val="00927796"/>
    <w:rsid w:val="00927B1B"/>
    <w:rsid w:val="00941A42"/>
    <w:rsid w:val="00941CF3"/>
    <w:rsid w:val="00942434"/>
    <w:rsid w:val="00944FC8"/>
    <w:rsid w:val="00946D85"/>
    <w:rsid w:val="00951369"/>
    <w:rsid w:val="00951383"/>
    <w:rsid w:val="00951963"/>
    <w:rsid w:val="009555AE"/>
    <w:rsid w:val="009577D0"/>
    <w:rsid w:val="00957C96"/>
    <w:rsid w:val="00960CEF"/>
    <w:rsid w:val="00971D9F"/>
    <w:rsid w:val="00971FCC"/>
    <w:rsid w:val="009734A7"/>
    <w:rsid w:val="00973CBB"/>
    <w:rsid w:val="009806E3"/>
    <w:rsid w:val="00980C24"/>
    <w:rsid w:val="009818EB"/>
    <w:rsid w:val="00982D25"/>
    <w:rsid w:val="009846FE"/>
    <w:rsid w:val="00985230"/>
    <w:rsid w:val="0099126C"/>
    <w:rsid w:val="009938C0"/>
    <w:rsid w:val="00993DEC"/>
    <w:rsid w:val="0099529C"/>
    <w:rsid w:val="00997952"/>
    <w:rsid w:val="009A45F0"/>
    <w:rsid w:val="009A73C2"/>
    <w:rsid w:val="009B0D02"/>
    <w:rsid w:val="009B1B8E"/>
    <w:rsid w:val="009B2BAC"/>
    <w:rsid w:val="009B3B57"/>
    <w:rsid w:val="009B42A1"/>
    <w:rsid w:val="009B457B"/>
    <w:rsid w:val="009B5392"/>
    <w:rsid w:val="009B6E55"/>
    <w:rsid w:val="009C12FA"/>
    <w:rsid w:val="009C1684"/>
    <w:rsid w:val="009C28AB"/>
    <w:rsid w:val="009C7054"/>
    <w:rsid w:val="009D333C"/>
    <w:rsid w:val="009D75E4"/>
    <w:rsid w:val="009E0C44"/>
    <w:rsid w:val="009E29E5"/>
    <w:rsid w:val="009E32B9"/>
    <w:rsid w:val="009F048A"/>
    <w:rsid w:val="009F1230"/>
    <w:rsid w:val="009F12F1"/>
    <w:rsid w:val="009F3E4C"/>
    <w:rsid w:val="009F49D2"/>
    <w:rsid w:val="00A00C5F"/>
    <w:rsid w:val="00A01D93"/>
    <w:rsid w:val="00A047A2"/>
    <w:rsid w:val="00A0595E"/>
    <w:rsid w:val="00A05C98"/>
    <w:rsid w:val="00A0680F"/>
    <w:rsid w:val="00A10610"/>
    <w:rsid w:val="00A11C95"/>
    <w:rsid w:val="00A12D34"/>
    <w:rsid w:val="00A17F9B"/>
    <w:rsid w:val="00A229B0"/>
    <w:rsid w:val="00A23AE6"/>
    <w:rsid w:val="00A241D3"/>
    <w:rsid w:val="00A244BD"/>
    <w:rsid w:val="00A24A57"/>
    <w:rsid w:val="00A279DD"/>
    <w:rsid w:val="00A306C6"/>
    <w:rsid w:val="00A30DBF"/>
    <w:rsid w:val="00A333CB"/>
    <w:rsid w:val="00A34630"/>
    <w:rsid w:val="00A36D01"/>
    <w:rsid w:val="00A37A04"/>
    <w:rsid w:val="00A37BF3"/>
    <w:rsid w:val="00A42546"/>
    <w:rsid w:val="00A4487A"/>
    <w:rsid w:val="00A468E8"/>
    <w:rsid w:val="00A500A3"/>
    <w:rsid w:val="00A521B9"/>
    <w:rsid w:val="00A5518D"/>
    <w:rsid w:val="00A55EE7"/>
    <w:rsid w:val="00A600C2"/>
    <w:rsid w:val="00A60140"/>
    <w:rsid w:val="00A629FC"/>
    <w:rsid w:val="00A64022"/>
    <w:rsid w:val="00A65899"/>
    <w:rsid w:val="00A700F0"/>
    <w:rsid w:val="00A712CA"/>
    <w:rsid w:val="00A713DA"/>
    <w:rsid w:val="00A7317E"/>
    <w:rsid w:val="00A76C24"/>
    <w:rsid w:val="00A76D4A"/>
    <w:rsid w:val="00A7713B"/>
    <w:rsid w:val="00A77BBD"/>
    <w:rsid w:val="00A815E3"/>
    <w:rsid w:val="00A81ABD"/>
    <w:rsid w:val="00A84351"/>
    <w:rsid w:val="00A84C2F"/>
    <w:rsid w:val="00A850DC"/>
    <w:rsid w:val="00A861C7"/>
    <w:rsid w:val="00A866DF"/>
    <w:rsid w:val="00A8688D"/>
    <w:rsid w:val="00A8715A"/>
    <w:rsid w:val="00A874EB"/>
    <w:rsid w:val="00A90452"/>
    <w:rsid w:val="00A91613"/>
    <w:rsid w:val="00A922D7"/>
    <w:rsid w:val="00A93F25"/>
    <w:rsid w:val="00A95378"/>
    <w:rsid w:val="00AA220F"/>
    <w:rsid w:val="00AA3494"/>
    <w:rsid w:val="00AA359D"/>
    <w:rsid w:val="00AA4031"/>
    <w:rsid w:val="00AA7914"/>
    <w:rsid w:val="00AB380F"/>
    <w:rsid w:val="00AB4855"/>
    <w:rsid w:val="00AC150C"/>
    <w:rsid w:val="00AC16CA"/>
    <w:rsid w:val="00AC350D"/>
    <w:rsid w:val="00AC4295"/>
    <w:rsid w:val="00AC470B"/>
    <w:rsid w:val="00AC5516"/>
    <w:rsid w:val="00AD1089"/>
    <w:rsid w:val="00AD2AEC"/>
    <w:rsid w:val="00AD59A8"/>
    <w:rsid w:val="00AD6126"/>
    <w:rsid w:val="00AD615F"/>
    <w:rsid w:val="00AD7988"/>
    <w:rsid w:val="00AE347D"/>
    <w:rsid w:val="00AE3CD4"/>
    <w:rsid w:val="00AE3FF5"/>
    <w:rsid w:val="00AE5DE2"/>
    <w:rsid w:val="00AE5F5E"/>
    <w:rsid w:val="00AE6BA1"/>
    <w:rsid w:val="00AE6C93"/>
    <w:rsid w:val="00AF1524"/>
    <w:rsid w:val="00AF1B24"/>
    <w:rsid w:val="00AF401A"/>
    <w:rsid w:val="00AF628F"/>
    <w:rsid w:val="00B01628"/>
    <w:rsid w:val="00B01F34"/>
    <w:rsid w:val="00B02621"/>
    <w:rsid w:val="00B0374E"/>
    <w:rsid w:val="00B05FED"/>
    <w:rsid w:val="00B062B2"/>
    <w:rsid w:val="00B06425"/>
    <w:rsid w:val="00B11D32"/>
    <w:rsid w:val="00B14FD2"/>
    <w:rsid w:val="00B2076F"/>
    <w:rsid w:val="00B20ECA"/>
    <w:rsid w:val="00B2283A"/>
    <w:rsid w:val="00B251E7"/>
    <w:rsid w:val="00B36335"/>
    <w:rsid w:val="00B37B0B"/>
    <w:rsid w:val="00B46791"/>
    <w:rsid w:val="00B51C17"/>
    <w:rsid w:val="00B51F43"/>
    <w:rsid w:val="00B5496D"/>
    <w:rsid w:val="00B55719"/>
    <w:rsid w:val="00B56787"/>
    <w:rsid w:val="00B604B4"/>
    <w:rsid w:val="00B61476"/>
    <w:rsid w:val="00B61AB0"/>
    <w:rsid w:val="00B64C8A"/>
    <w:rsid w:val="00B650B9"/>
    <w:rsid w:val="00B6511D"/>
    <w:rsid w:val="00B652EF"/>
    <w:rsid w:val="00B7023B"/>
    <w:rsid w:val="00B7077E"/>
    <w:rsid w:val="00B70874"/>
    <w:rsid w:val="00B7111B"/>
    <w:rsid w:val="00B71A7B"/>
    <w:rsid w:val="00B72ED3"/>
    <w:rsid w:val="00B73C74"/>
    <w:rsid w:val="00B73FA1"/>
    <w:rsid w:val="00B7599F"/>
    <w:rsid w:val="00B825C9"/>
    <w:rsid w:val="00B851BD"/>
    <w:rsid w:val="00B859F4"/>
    <w:rsid w:val="00B90131"/>
    <w:rsid w:val="00B90739"/>
    <w:rsid w:val="00B9220E"/>
    <w:rsid w:val="00B92374"/>
    <w:rsid w:val="00B970E2"/>
    <w:rsid w:val="00BA0B78"/>
    <w:rsid w:val="00BA2D74"/>
    <w:rsid w:val="00BA42EA"/>
    <w:rsid w:val="00BA7261"/>
    <w:rsid w:val="00BC598A"/>
    <w:rsid w:val="00BC6C1D"/>
    <w:rsid w:val="00BD293F"/>
    <w:rsid w:val="00BD47FD"/>
    <w:rsid w:val="00BD52FD"/>
    <w:rsid w:val="00BD5B3A"/>
    <w:rsid w:val="00BD6693"/>
    <w:rsid w:val="00BD688E"/>
    <w:rsid w:val="00BD7716"/>
    <w:rsid w:val="00BE112B"/>
    <w:rsid w:val="00BE1D54"/>
    <w:rsid w:val="00BE3011"/>
    <w:rsid w:val="00BE352E"/>
    <w:rsid w:val="00BE623B"/>
    <w:rsid w:val="00BF0140"/>
    <w:rsid w:val="00BF27EB"/>
    <w:rsid w:val="00BF656E"/>
    <w:rsid w:val="00BF6A8B"/>
    <w:rsid w:val="00BF77CC"/>
    <w:rsid w:val="00C014CB"/>
    <w:rsid w:val="00C01BE9"/>
    <w:rsid w:val="00C01D6D"/>
    <w:rsid w:val="00C054D4"/>
    <w:rsid w:val="00C055BF"/>
    <w:rsid w:val="00C05E94"/>
    <w:rsid w:val="00C0758C"/>
    <w:rsid w:val="00C13A5A"/>
    <w:rsid w:val="00C13DF6"/>
    <w:rsid w:val="00C14255"/>
    <w:rsid w:val="00C1426F"/>
    <w:rsid w:val="00C22267"/>
    <w:rsid w:val="00C23378"/>
    <w:rsid w:val="00C3029D"/>
    <w:rsid w:val="00C30694"/>
    <w:rsid w:val="00C30DEC"/>
    <w:rsid w:val="00C31A23"/>
    <w:rsid w:val="00C320DE"/>
    <w:rsid w:val="00C32423"/>
    <w:rsid w:val="00C33EEE"/>
    <w:rsid w:val="00C34D93"/>
    <w:rsid w:val="00C3582C"/>
    <w:rsid w:val="00C36115"/>
    <w:rsid w:val="00C36BB5"/>
    <w:rsid w:val="00C41518"/>
    <w:rsid w:val="00C4242E"/>
    <w:rsid w:val="00C50136"/>
    <w:rsid w:val="00C50682"/>
    <w:rsid w:val="00C52174"/>
    <w:rsid w:val="00C54A8D"/>
    <w:rsid w:val="00C55748"/>
    <w:rsid w:val="00C56690"/>
    <w:rsid w:val="00C56A93"/>
    <w:rsid w:val="00C60F82"/>
    <w:rsid w:val="00C61749"/>
    <w:rsid w:val="00C61F6A"/>
    <w:rsid w:val="00C62156"/>
    <w:rsid w:val="00C62E32"/>
    <w:rsid w:val="00C63B7A"/>
    <w:rsid w:val="00C648DD"/>
    <w:rsid w:val="00C70BCD"/>
    <w:rsid w:val="00C71D3D"/>
    <w:rsid w:val="00C73F1C"/>
    <w:rsid w:val="00C7520B"/>
    <w:rsid w:val="00C77A6C"/>
    <w:rsid w:val="00C80261"/>
    <w:rsid w:val="00C82562"/>
    <w:rsid w:val="00C839D3"/>
    <w:rsid w:val="00C8492B"/>
    <w:rsid w:val="00C85C5E"/>
    <w:rsid w:val="00C86B4A"/>
    <w:rsid w:val="00C87584"/>
    <w:rsid w:val="00C878EB"/>
    <w:rsid w:val="00C90DA2"/>
    <w:rsid w:val="00C914CE"/>
    <w:rsid w:val="00C92221"/>
    <w:rsid w:val="00C93797"/>
    <w:rsid w:val="00C946A6"/>
    <w:rsid w:val="00CA0924"/>
    <w:rsid w:val="00CA2FA9"/>
    <w:rsid w:val="00CB00CD"/>
    <w:rsid w:val="00CB0919"/>
    <w:rsid w:val="00CB3462"/>
    <w:rsid w:val="00CB3F50"/>
    <w:rsid w:val="00CB5A5E"/>
    <w:rsid w:val="00CB7F46"/>
    <w:rsid w:val="00CC024E"/>
    <w:rsid w:val="00CC0366"/>
    <w:rsid w:val="00CC38BD"/>
    <w:rsid w:val="00CC3B22"/>
    <w:rsid w:val="00CC6CD5"/>
    <w:rsid w:val="00CC73E7"/>
    <w:rsid w:val="00CC7EEF"/>
    <w:rsid w:val="00CD0C52"/>
    <w:rsid w:val="00CD18B0"/>
    <w:rsid w:val="00CE04ED"/>
    <w:rsid w:val="00CE5DFE"/>
    <w:rsid w:val="00CE5E4F"/>
    <w:rsid w:val="00CE7F8D"/>
    <w:rsid w:val="00CF1EFC"/>
    <w:rsid w:val="00CF278E"/>
    <w:rsid w:val="00CF4901"/>
    <w:rsid w:val="00CF4951"/>
    <w:rsid w:val="00CF5C14"/>
    <w:rsid w:val="00CF7478"/>
    <w:rsid w:val="00CF7C01"/>
    <w:rsid w:val="00CF7D38"/>
    <w:rsid w:val="00D02BC3"/>
    <w:rsid w:val="00D03B3F"/>
    <w:rsid w:val="00D041AB"/>
    <w:rsid w:val="00D07C0A"/>
    <w:rsid w:val="00D10D67"/>
    <w:rsid w:val="00D170C0"/>
    <w:rsid w:val="00D20358"/>
    <w:rsid w:val="00D20C3E"/>
    <w:rsid w:val="00D22D80"/>
    <w:rsid w:val="00D233C3"/>
    <w:rsid w:val="00D235A9"/>
    <w:rsid w:val="00D24061"/>
    <w:rsid w:val="00D256E2"/>
    <w:rsid w:val="00D266E7"/>
    <w:rsid w:val="00D2786D"/>
    <w:rsid w:val="00D319F2"/>
    <w:rsid w:val="00D3225C"/>
    <w:rsid w:val="00D328B0"/>
    <w:rsid w:val="00D33F89"/>
    <w:rsid w:val="00D37B8C"/>
    <w:rsid w:val="00D41657"/>
    <w:rsid w:val="00D421A1"/>
    <w:rsid w:val="00D425C4"/>
    <w:rsid w:val="00D425E2"/>
    <w:rsid w:val="00D42F81"/>
    <w:rsid w:val="00D452FA"/>
    <w:rsid w:val="00D4619B"/>
    <w:rsid w:val="00D46BE7"/>
    <w:rsid w:val="00D476A4"/>
    <w:rsid w:val="00D47B2F"/>
    <w:rsid w:val="00D5162A"/>
    <w:rsid w:val="00D51D91"/>
    <w:rsid w:val="00D52054"/>
    <w:rsid w:val="00D52B53"/>
    <w:rsid w:val="00D538FA"/>
    <w:rsid w:val="00D53D21"/>
    <w:rsid w:val="00D54CFE"/>
    <w:rsid w:val="00D55816"/>
    <w:rsid w:val="00D55CF3"/>
    <w:rsid w:val="00D572D3"/>
    <w:rsid w:val="00D60B44"/>
    <w:rsid w:val="00D60E3C"/>
    <w:rsid w:val="00D61D98"/>
    <w:rsid w:val="00D6210B"/>
    <w:rsid w:val="00D633F0"/>
    <w:rsid w:val="00D64810"/>
    <w:rsid w:val="00D66FBB"/>
    <w:rsid w:val="00D70DBC"/>
    <w:rsid w:val="00D72CD1"/>
    <w:rsid w:val="00D73D1B"/>
    <w:rsid w:val="00D73E00"/>
    <w:rsid w:val="00D833D2"/>
    <w:rsid w:val="00D8382A"/>
    <w:rsid w:val="00D83E5A"/>
    <w:rsid w:val="00D851DA"/>
    <w:rsid w:val="00D8527F"/>
    <w:rsid w:val="00D87B0A"/>
    <w:rsid w:val="00D90B1F"/>
    <w:rsid w:val="00D916F5"/>
    <w:rsid w:val="00D91A48"/>
    <w:rsid w:val="00D91CDE"/>
    <w:rsid w:val="00DA20AA"/>
    <w:rsid w:val="00DA50D9"/>
    <w:rsid w:val="00DA5613"/>
    <w:rsid w:val="00DA582D"/>
    <w:rsid w:val="00DA6EC7"/>
    <w:rsid w:val="00DA6F88"/>
    <w:rsid w:val="00DA7102"/>
    <w:rsid w:val="00DB1179"/>
    <w:rsid w:val="00DB35F4"/>
    <w:rsid w:val="00DC0201"/>
    <w:rsid w:val="00DC036F"/>
    <w:rsid w:val="00DC09C1"/>
    <w:rsid w:val="00DC18CB"/>
    <w:rsid w:val="00DC20BF"/>
    <w:rsid w:val="00DC30D6"/>
    <w:rsid w:val="00DC6FF0"/>
    <w:rsid w:val="00DD05BE"/>
    <w:rsid w:val="00DD410E"/>
    <w:rsid w:val="00DD55BD"/>
    <w:rsid w:val="00DD66A8"/>
    <w:rsid w:val="00DE1512"/>
    <w:rsid w:val="00DE22A9"/>
    <w:rsid w:val="00DE5700"/>
    <w:rsid w:val="00DE62C1"/>
    <w:rsid w:val="00DF09DA"/>
    <w:rsid w:val="00DF10BC"/>
    <w:rsid w:val="00DF3004"/>
    <w:rsid w:val="00DF4667"/>
    <w:rsid w:val="00DF5280"/>
    <w:rsid w:val="00E00206"/>
    <w:rsid w:val="00E00ACD"/>
    <w:rsid w:val="00E00DCE"/>
    <w:rsid w:val="00E012B6"/>
    <w:rsid w:val="00E01384"/>
    <w:rsid w:val="00E02B6F"/>
    <w:rsid w:val="00E04151"/>
    <w:rsid w:val="00E10F8A"/>
    <w:rsid w:val="00E13C01"/>
    <w:rsid w:val="00E1413A"/>
    <w:rsid w:val="00E171A8"/>
    <w:rsid w:val="00E17610"/>
    <w:rsid w:val="00E22754"/>
    <w:rsid w:val="00E2284C"/>
    <w:rsid w:val="00E243B8"/>
    <w:rsid w:val="00E27C4B"/>
    <w:rsid w:val="00E3215C"/>
    <w:rsid w:val="00E32C98"/>
    <w:rsid w:val="00E335D9"/>
    <w:rsid w:val="00E33C89"/>
    <w:rsid w:val="00E34032"/>
    <w:rsid w:val="00E34796"/>
    <w:rsid w:val="00E3568D"/>
    <w:rsid w:val="00E37D26"/>
    <w:rsid w:val="00E4024F"/>
    <w:rsid w:val="00E40306"/>
    <w:rsid w:val="00E40934"/>
    <w:rsid w:val="00E41920"/>
    <w:rsid w:val="00E4250D"/>
    <w:rsid w:val="00E46A06"/>
    <w:rsid w:val="00E47AEA"/>
    <w:rsid w:val="00E529F7"/>
    <w:rsid w:val="00E54FC5"/>
    <w:rsid w:val="00E55546"/>
    <w:rsid w:val="00E55CC5"/>
    <w:rsid w:val="00E61547"/>
    <w:rsid w:val="00E61DD8"/>
    <w:rsid w:val="00E6219A"/>
    <w:rsid w:val="00E6482D"/>
    <w:rsid w:val="00E655FA"/>
    <w:rsid w:val="00E66E28"/>
    <w:rsid w:val="00E6704C"/>
    <w:rsid w:val="00E67340"/>
    <w:rsid w:val="00E71368"/>
    <w:rsid w:val="00E724DA"/>
    <w:rsid w:val="00E72BC5"/>
    <w:rsid w:val="00E778DF"/>
    <w:rsid w:val="00E852E9"/>
    <w:rsid w:val="00E858CB"/>
    <w:rsid w:val="00E90604"/>
    <w:rsid w:val="00E906E0"/>
    <w:rsid w:val="00E90A9F"/>
    <w:rsid w:val="00E948FB"/>
    <w:rsid w:val="00E95329"/>
    <w:rsid w:val="00E96293"/>
    <w:rsid w:val="00E977BB"/>
    <w:rsid w:val="00E9784B"/>
    <w:rsid w:val="00EA0AE4"/>
    <w:rsid w:val="00EA183A"/>
    <w:rsid w:val="00EA2810"/>
    <w:rsid w:val="00EA2D54"/>
    <w:rsid w:val="00EA372E"/>
    <w:rsid w:val="00EA4040"/>
    <w:rsid w:val="00EA5D9A"/>
    <w:rsid w:val="00EA74A3"/>
    <w:rsid w:val="00EB0ECF"/>
    <w:rsid w:val="00EB2CF3"/>
    <w:rsid w:val="00EB31F2"/>
    <w:rsid w:val="00EC1EA5"/>
    <w:rsid w:val="00EC2054"/>
    <w:rsid w:val="00EC3E47"/>
    <w:rsid w:val="00EC402E"/>
    <w:rsid w:val="00ED0F05"/>
    <w:rsid w:val="00ED23F1"/>
    <w:rsid w:val="00ED2EC1"/>
    <w:rsid w:val="00ED4ED9"/>
    <w:rsid w:val="00EE27C0"/>
    <w:rsid w:val="00EE31EB"/>
    <w:rsid w:val="00EE391A"/>
    <w:rsid w:val="00EE4A9B"/>
    <w:rsid w:val="00EF1838"/>
    <w:rsid w:val="00EF3EA7"/>
    <w:rsid w:val="00EF483C"/>
    <w:rsid w:val="00EF6570"/>
    <w:rsid w:val="00EF6957"/>
    <w:rsid w:val="00EF6C44"/>
    <w:rsid w:val="00F00186"/>
    <w:rsid w:val="00F0049B"/>
    <w:rsid w:val="00F02BEA"/>
    <w:rsid w:val="00F03851"/>
    <w:rsid w:val="00F0614C"/>
    <w:rsid w:val="00F109B0"/>
    <w:rsid w:val="00F10B28"/>
    <w:rsid w:val="00F13833"/>
    <w:rsid w:val="00F14F34"/>
    <w:rsid w:val="00F23814"/>
    <w:rsid w:val="00F24A90"/>
    <w:rsid w:val="00F267D1"/>
    <w:rsid w:val="00F31A68"/>
    <w:rsid w:val="00F35460"/>
    <w:rsid w:val="00F37E51"/>
    <w:rsid w:val="00F41A9D"/>
    <w:rsid w:val="00F4261D"/>
    <w:rsid w:val="00F4456C"/>
    <w:rsid w:val="00F456FA"/>
    <w:rsid w:val="00F50DD8"/>
    <w:rsid w:val="00F53E82"/>
    <w:rsid w:val="00F54DD8"/>
    <w:rsid w:val="00F563B5"/>
    <w:rsid w:val="00F5649F"/>
    <w:rsid w:val="00F630F0"/>
    <w:rsid w:val="00F66AA3"/>
    <w:rsid w:val="00F67474"/>
    <w:rsid w:val="00F67E56"/>
    <w:rsid w:val="00F7144D"/>
    <w:rsid w:val="00F72656"/>
    <w:rsid w:val="00F765B9"/>
    <w:rsid w:val="00F77C75"/>
    <w:rsid w:val="00F82571"/>
    <w:rsid w:val="00F83E5D"/>
    <w:rsid w:val="00F848BB"/>
    <w:rsid w:val="00F85311"/>
    <w:rsid w:val="00F87604"/>
    <w:rsid w:val="00F87F57"/>
    <w:rsid w:val="00F91E23"/>
    <w:rsid w:val="00F922FF"/>
    <w:rsid w:val="00F97F7D"/>
    <w:rsid w:val="00FA0AF9"/>
    <w:rsid w:val="00FA29DB"/>
    <w:rsid w:val="00FA429A"/>
    <w:rsid w:val="00FA54F0"/>
    <w:rsid w:val="00FB0084"/>
    <w:rsid w:val="00FB103D"/>
    <w:rsid w:val="00FB2B77"/>
    <w:rsid w:val="00FB6080"/>
    <w:rsid w:val="00FC10E6"/>
    <w:rsid w:val="00FC1B18"/>
    <w:rsid w:val="00FC2C59"/>
    <w:rsid w:val="00FC3DBA"/>
    <w:rsid w:val="00FC4389"/>
    <w:rsid w:val="00FC588E"/>
    <w:rsid w:val="00FD0D2C"/>
    <w:rsid w:val="00FD14F2"/>
    <w:rsid w:val="00FD1B92"/>
    <w:rsid w:val="00FD2B45"/>
    <w:rsid w:val="00FD56B0"/>
    <w:rsid w:val="00FD580C"/>
    <w:rsid w:val="00FD674F"/>
    <w:rsid w:val="00FD75C0"/>
    <w:rsid w:val="00FD7B75"/>
    <w:rsid w:val="00FE1C23"/>
    <w:rsid w:val="00FE366A"/>
    <w:rsid w:val="00FE5600"/>
    <w:rsid w:val="00FE5DFE"/>
    <w:rsid w:val="00FE6354"/>
    <w:rsid w:val="00FE73FE"/>
    <w:rsid w:val="00FE7E7E"/>
    <w:rsid w:val="00FF1856"/>
    <w:rsid w:val="00FF4114"/>
    <w:rsid w:val="00FF64B9"/>
    <w:rsid w:val="00FF6BEB"/>
    <w:rsid w:val="031F24B6"/>
    <w:rsid w:val="045AD652"/>
    <w:rsid w:val="09D319DD"/>
    <w:rsid w:val="0E176410"/>
    <w:rsid w:val="0F512D12"/>
    <w:rsid w:val="111B0B3C"/>
    <w:rsid w:val="114FAF4B"/>
    <w:rsid w:val="1171D200"/>
    <w:rsid w:val="11B38E66"/>
    <w:rsid w:val="153DB90B"/>
    <w:rsid w:val="18AB7CBA"/>
    <w:rsid w:val="1A25B86A"/>
    <w:rsid w:val="1C00E83D"/>
    <w:rsid w:val="1D189045"/>
    <w:rsid w:val="1DA70ADE"/>
    <w:rsid w:val="1E3E37D1"/>
    <w:rsid w:val="1FDE9D31"/>
    <w:rsid w:val="231AF16E"/>
    <w:rsid w:val="27EA1BCE"/>
    <w:rsid w:val="2B6EFE99"/>
    <w:rsid w:val="2CB28192"/>
    <w:rsid w:val="31160FAC"/>
    <w:rsid w:val="3360E821"/>
    <w:rsid w:val="342802DC"/>
    <w:rsid w:val="36453FEC"/>
    <w:rsid w:val="3C9BCE4C"/>
    <w:rsid w:val="3F4A4B63"/>
    <w:rsid w:val="40F8A183"/>
    <w:rsid w:val="42A574FF"/>
    <w:rsid w:val="4380416B"/>
    <w:rsid w:val="43CB27FB"/>
    <w:rsid w:val="447A9DAA"/>
    <w:rsid w:val="46807738"/>
    <w:rsid w:val="48DF022D"/>
    <w:rsid w:val="4AB1DC30"/>
    <w:rsid w:val="4ADD8466"/>
    <w:rsid w:val="4AE0CFA7"/>
    <w:rsid w:val="4E29F6BD"/>
    <w:rsid w:val="4E3CF8F6"/>
    <w:rsid w:val="4F63DF3E"/>
    <w:rsid w:val="5011797B"/>
    <w:rsid w:val="512D8781"/>
    <w:rsid w:val="514133B4"/>
    <w:rsid w:val="52FED955"/>
    <w:rsid w:val="54951FE8"/>
    <w:rsid w:val="55D375FC"/>
    <w:rsid w:val="568BC62B"/>
    <w:rsid w:val="58191E26"/>
    <w:rsid w:val="597118ED"/>
    <w:rsid w:val="598AE780"/>
    <w:rsid w:val="5BD69A5F"/>
    <w:rsid w:val="5DA8BB5F"/>
    <w:rsid w:val="5FB26A78"/>
    <w:rsid w:val="6038F690"/>
    <w:rsid w:val="61442637"/>
    <w:rsid w:val="61768D0E"/>
    <w:rsid w:val="6599D061"/>
    <w:rsid w:val="6664E076"/>
    <w:rsid w:val="6BE680F3"/>
    <w:rsid w:val="700C3913"/>
    <w:rsid w:val="73722DE0"/>
    <w:rsid w:val="7590BF36"/>
    <w:rsid w:val="7934E6EA"/>
    <w:rsid w:val="7D9C8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426F8"/>
  <w15:docId w15:val="{2F12CCA3-ED29-4C9E-A33A-B97EEAF7E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4934"/>
    <w:rPr>
      <w:sz w:val="24"/>
      <w:szCs w:val="24"/>
    </w:rPr>
  </w:style>
  <w:style w:type="paragraph" w:styleId="Heading1">
    <w:name w:val="heading 1"/>
    <w:basedOn w:val="Normal"/>
    <w:next w:val="Normal"/>
    <w:qFormat/>
    <w:rsid w:val="00834934"/>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834934"/>
    <w:pPr>
      <w:keepNext/>
      <w:spacing w:line="240" w:lineRule="exact"/>
      <w:outlineLvl w:val="1"/>
    </w:pPr>
    <w:rPr>
      <w:rFonts w:ascii="NPSRawlinson" w:hAnsi="NPSRawlinson"/>
      <w:b/>
      <w:sz w:val="17"/>
    </w:rPr>
  </w:style>
  <w:style w:type="paragraph" w:styleId="Heading3">
    <w:name w:val="heading 3"/>
    <w:basedOn w:val="Normal"/>
    <w:next w:val="Normal"/>
    <w:qFormat/>
    <w:rsid w:val="00834934"/>
    <w:pPr>
      <w:keepNext/>
      <w:spacing w:line="240" w:lineRule="exact"/>
      <w:outlineLvl w:val="2"/>
    </w:pPr>
    <w:rPr>
      <w:rFonts w:ascii="NPSRawlinson" w:hAnsi="NPSRawlinso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4934"/>
    <w:pPr>
      <w:tabs>
        <w:tab w:val="center" w:pos="4320"/>
        <w:tab w:val="right" w:pos="8640"/>
      </w:tabs>
    </w:pPr>
  </w:style>
  <w:style w:type="paragraph" w:styleId="Footer">
    <w:name w:val="footer"/>
    <w:basedOn w:val="Normal"/>
    <w:rsid w:val="00834934"/>
    <w:pPr>
      <w:tabs>
        <w:tab w:val="center" w:pos="4320"/>
        <w:tab w:val="right" w:pos="8640"/>
      </w:tabs>
    </w:pPr>
  </w:style>
  <w:style w:type="paragraph" w:customStyle="1" w:styleId="NPSDOI">
    <w:name w:val="NPS/DOI"/>
    <w:rsid w:val="00834934"/>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834934"/>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834934"/>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sid w:val="00834934"/>
    <w:rPr>
      <w:rFonts w:ascii="Frutiger 55 Roman" w:hAnsi="Frutiger 55 Roman"/>
      <w:vanish/>
      <w:color w:val="FF0001"/>
      <w:sz w:val="17"/>
    </w:rPr>
  </w:style>
  <w:style w:type="character" w:styleId="CommentReference">
    <w:name w:val="annotation reference"/>
    <w:semiHidden/>
    <w:rsid w:val="00834934"/>
    <w:rPr>
      <w:sz w:val="16"/>
      <w:szCs w:val="16"/>
    </w:rPr>
  </w:style>
  <w:style w:type="paragraph" w:styleId="CommentText">
    <w:name w:val="annotation text"/>
    <w:basedOn w:val="Normal"/>
    <w:link w:val="CommentTextChar"/>
    <w:semiHidden/>
    <w:rsid w:val="00834934"/>
    <w:rPr>
      <w:sz w:val="20"/>
      <w:szCs w:val="20"/>
    </w:rPr>
  </w:style>
  <w:style w:type="paragraph" w:styleId="BodyText2">
    <w:name w:val="Body Text 2"/>
    <w:basedOn w:val="Normal"/>
    <w:rsid w:val="00834934"/>
    <w:pPr>
      <w:spacing w:line="240" w:lineRule="exact"/>
    </w:pPr>
    <w:rPr>
      <w:rFonts w:ascii="NPSRawlinson" w:hAnsi="NPSRawlinson"/>
      <w:b/>
      <w:sz w:val="17"/>
    </w:rPr>
  </w:style>
  <w:style w:type="character" w:styleId="Hyperlink">
    <w:name w:val="Hyperlink"/>
    <w:uiPriority w:val="99"/>
    <w:rsid w:val="00834934"/>
    <w:rPr>
      <w:color w:val="0000FF"/>
      <w:u w:val="single"/>
    </w:rPr>
  </w:style>
  <w:style w:type="character" w:styleId="FollowedHyperlink">
    <w:name w:val="FollowedHyperlink"/>
    <w:rsid w:val="00834934"/>
    <w:rPr>
      <w:color w:val="800080"/>
      <w:u w:val="single"/>
    </w:rPr>
  </w:style>
  <w:style w:type="paragraph" w:styleId="NormalWeb">
    <w:name w:val="Normal (Web)"/>
    <w:basedOn w:val="Normal"/>
    <w:uiPriority w:val="99"/>
    <w:rsid w:val="003B097A"/>
    <w:pPr>
      <w:spacing w:before="100" w:beforeAutospacing="1" w:after="100" w:afterAutospacing="1"/>
    </w:pPr>
    <w:rPr>
      <w:color w:val="000000"/>
    </w:rPr>
  </w:style>
  <w:style w:type="paragraph" w:styleId="BodyTextIndent">
    <w:name w:val="Body Text Indent"/>
    <w:basedOn w:val="Normal"/>
    <w:rsid w:val="00D55816"/>
    <w:pPr>
      <w:spacing w:after="120"/>
      <w:ind w:left="360"/>
    </w:pPr>
  </w:style>
  <w:style w:type="character" w:customStyle="1" w:styleId="apple-converted-space">
    <w:name w:val="apple-converted-space"/>
    <w:rsid w:val="00D572D3"/>
  </w:style>
  <w:style w:type="character" w:styleId="Strong">
    <w:name w:val="Strong"/>
    <w:uiPriority w:val="22"/>
    <w:qFormat/>
    <w:rsid w:val="006F77B7"/>
    <w:rPr>
      <w:b/>
      <w:bCs/>
    </w:rPr>
  </w:style>
  <w:style w:type="character" w:customStyle="1" w:styleId="HeaderChar">
    <w:name w:val="Header Char"/>
    <w:link w:val="Header"/>
    <w:uiPriority w:val="99"/>
    <w:rsid w:val="004D4FBE"/>
    <w:rPr>
      <w:sz w:val="24"/>
      <w:szCs w:val="24"/>
    </w:rPr>
  </w:style>
  <w:style w:type="paragraph" w:styleId="BalloonText">
    <w:name w:val="Balloon Text"/>
    <w:basedOn w:val="Normal"/>
    <w:link w:val="BalloonTextChar"/>
    <w:rsid w:val="008C52DB"/>
    <w:rPr>
      <w:rFonts w:ascii="Tahoma" w:hAnsi="Tahoma" w:cs="Tahoma"/>
      <w:sz w:val="16"/>
      <w:szCs w:val="16"/>
    </w:rPr>
  </w:style>
  <w:style w:type="character" w:customStyle="1" w:styleId="BalloonTextChar">
    <w:name w:val="Balloon Text Char"/>
    <w:basedOn w:val="DefaultParagraphFont"/>
    <w:link w:val="BalloonText"/>
    <w:rsid w:val="008C52DB"/>
    <w:rPr>
      <w:rFonts w:ascii="Tahoma" w:hAnsi="Tahoma" w:cs="Tahoma"/>
      <w:sz w:val="16"/>
      <w:szCs w:val="16"/>
    </w:rPr>
  </w:style>
  <w:style w:type="paragraph" w:customStyle="1" w:styleId="Content">
    <w:name w:val="Content"/>
    <w:basedOn w:val="Normal"/>
    <w:rsid w:val="00D60E3C"/>
    <w:pPr>
      <w:spacing w:line="360" w:lineRule="exact"/>
    </w:pPr>
    <w:rPr>
      <w:rFonts w:ascii="NPSRawlinsonOTOld" w:eastAsia="Times" w:hAnsi="NPSRawlinsonOTOld"/>
      <w:sz w:val="21"/>
      <w:szCs w:val="20"/>
    </w:rPr>
  </w:style>
  <w:style w:type="paragraph" w:customStyle="1" w:styleId="Headline">
    <w:name w:val="Headline"/>
    <w:basedOn w:val="Normal"/>
    <w:uiPriority w:val="99"/>
    <w:rsid w:val="00C31A23"/>
    <w:pPr>
      <w:spacing w:line="300" w:lineRule="exact"/>
    </w:pPr>
    <w:rPr>
      <w:rFonts w:ascii="NPSRawlinsonOT" w:eastAsia="Times" w:hAnsi="NPSRawlinsonOT"/>
      <w:b/>
      <w:sz w:val="30"/>
      <w:szCs w:val="20"/>
    </w:rPr>
  </w:style>
  <w:style w:type="paragraph" w:customStyle="1" w:styleId="BodyA">
    <w:name w:val="Body A"/>
    <w:rsid w:val="00D633F0"/>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styleId="UnresolvedMention">
    <w:name w:val="Unresolved Mention"/>
    <w:basedOn w:val="DefaultParagraphFont"/>
    <w:uiPriority w:val="99"/>
    <w:semiHidden/>
    <w:unhideWhenUsed/>
    <w:rsid w:val="00675DAD"/>
    <w:rPr>
      <w:color w:val="605E5C"/>
      <w:shd w:val="clear" w:color="auto" w:fill="E1DFDD"/>
    </w:rPr>
  </w:style>
  <w:style w:type="character" w:customStyle="1" w:styleId="normaltextrun">
    <w:name w:val="normaltextrun"/>
    <w:basedOn w:val="DefaultParagraphFont"/>
    <w:rsid w:val="008660AF"/>
  </w:style>
  <w:style w:type="paragraph" w:styleId="ListParagraph">
    <w:name w:val="List Paragraph"/>
    <w:basedOn w:val="Normal"/>
    <w:uiPriority w:val="34"/>
    <w:qFormat/>
    <w:rsid w:val="00365311"/>
    <w:pPr>
      <w:spacing w:after="160" w:line="256" w:lineRule="auto"/>
      <w:ind w:left="720"/>
      <w:contextualSpacing/>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semiHidden/>
    <w:unhideWhenUsed/>
    <w:rsid w:val="002C6E82"/>
    <w:rPr>
      <w:b/>
      <w:bCs/>
    </w:rPr>
  </w:style>
  <w:style w:type="character" w:customStyle="1" w:styleId="CommentTextChar">
    <w:name w:val="Comment Text Char"/>
    <w:basedOn w:val="DefaultParagraphFont"/>
    <w:link w:val="CommentText"/>
    <w:semiHidden/>
    <w:rsid w:val="002C6E82"/>
  </w:style>
  <w:style w:type="character" w:customStyle="1" w:styleId="CommentSubjectChar">
    <w:name w:val="Comment Subject Char"/>
    <w:basedOn w:val="CommentTextChar"/>
    <w:link w:val="CommentSubject"/>
    <w:semiHidden/>
    <w:rsid w:val="002C6E82"/>
    <w:rPr>
      <w:b/>
      <w:bCs/>
    </w:rPr>
  </w:style>
  <w:style w:type="paragraph" w:styleId="Revision">
    <w:name w:val="Revision"/>
    <w:hidden/>
    <w:uiPriority w:val="99"/>
    <w:semiHidden/>
    <w:rsid w:val="00AB380F"/>
    <w:rPr>
      <w:sz w:val="24"/>
      <w:szCs w:val="24"/>
    </w:rPr>
  </w:style>
  <w:style w:type="character" w:customStyle="1" w:styleId="xnormaltextrun">
    <w:name w:val="x_normaltextrun"/>
    <w:basedOn w:val="DefaultParagraphFont"/>
    <w:rsid w:val="00386460"/>
  </w:style>
  <w:style w:type="character" w:customStyle="1" w:styleId="xeop">
    <w:name w:val="x_eop"/>
    <w:basedOn w:val="DefaultParagraphFont"/>
    <w:rsid w:val="0038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0966">
      <w:bodyDiv w:val="1"/>
      <w:marLeft w:val="0"/>
      <w:marRight w:val="0"/>
      <w:marTop w:val="0"/>
      <w:marBottom w:val="0"/>
      <w:divBdr>
        <w:top w:val="none" w:sz="0" w:space="0" w:color="auto"/>
        <w:left w:val="none" w:sz="0" w:space="0" w:color="auto"/>
        <w:bottom w:val="none" w:sz="0" w:space="0" w:color="auto"/>
        <w:right w:val="none" w:sz="0" w:space="0" w:color="auto"/>
      </w:divBdr>
    </w:div>
    <w:div w:id="156459662">
      <w:bodyDiv w:val="1"/>
      <w:marLeft w:val="0"/>
      <w:marRight w:val="0"/>
      <w:marTop w:val="0"/>
      <w:marBottom w:val="0"/>
      <w:divBdr>
        <w:top w:val="none" w:sz="0" w:space="0" w:color="auto"/>
        <w:left w:val="none" w:sz="0" w:space="0" w:color="auto"/>
        <w:bottom w:val="none" w:sz="0" w:space="0" w:color="auto"/>
        <w:right w:val="none" w:sz="0" w:space="0" w:color="auto"/>
      </w:divBdr>
      <w:divsChild>
        <w:div w:id="1854344188">
          <w:marLeft w:val="0"/>
          <w:marRight w:val="0"/>
          <w:marTop w:val="0"/>
          <w:marBottom w:val="0"/>
          <w:divBdr>
            <w:top w:val="none" w:sz="0" w:space="0" w:color="auto"/>
            <w:left w:val="none" w:sz="0" w:space="0" w:color="auto"/>
            <w:bottom w:val="none" w:sz="0" w:space="0" w:color="auto"/>
            <w:right w:val="none" w:sz="0" w:space="0" w:color="auto"/>
          </w:divBdr>
        </w:div>
        <w:div w:id="1347445958">
          <w:marLeft w:val="0"/>
          <w:marRight w:val="0"/>
          <w:marTop w:val="0"/>
          <w:marBottom w:val="0"/>
          <w:divBdr>
            <w:top w:val="none" w:sz="0" w:space="0" w:color="auto"/>
            <w:left w:val="none" w:sz="0" w:space="0" w:color="auto"/>
            <w:bottom w:val="none" w:sz="0" w:space="0" w:color="auto"/>
            <w:right w:val="none" w:sz="0" w:space="0" w:color="auto"/>
          </w:divBdr>
        </w:div>
        <w:div w:id="609513273">
          <w:marLeft w:val="0"/>
          <w:marRight w:val="0"/>
          <w:marTop w:val="0"/>
          <w:marBottom w:val="0"/>
          <w:divBdr>
            <w:top w:val="none" w:sz="0" w:space="0" w:color="auto"/>
            <w:left w:val="none" w:sz="0" w:space="0" w:color="auto"/>
            <w:bottom w:val="none" w:sz="0" w:space="0" w:color="auto"/>
            <w:right w:val="none" w:sz="0" w:space="0" w:color="auto"/>
          </w:divBdr>
        </w:div>
      </w:divsChild>
    </w:div>
    <w:div w:id="298458615">
      <w:bodyDiv w:val="1"/>
      <w:marLeft w:val="0"/>
      <w:marRight w:val="0"/>
      <w:marTop w:val="0"/>
      <w:marBottom w:val="0"/>
      <w:divBdr>
        <w:top w:val="none" w:sz="0" w:space="0" w:color="auto"/>
        <w:left w:val="none" w:sz="0" w:space="0" w:color="auto"/>
        <w:bottom w:val="none" w:sz="0" w:space="0" w:color="auto"/>
        <w:right w:val="none" w:sz="0" w:space="0" w:color="auto"/>
      </w:divBdr>
      <w:divsChild>
        <w:div w:id="225116707">
          <w:marLeft w:val="0"/>
          <w:marRight w:val="0"/>
          <w:marTop w:val="0"/>
          <w:marBottom w:val="0"/>
          <w:divBdr>
            <w:top w:val="none" w:sz="0" w:space="0" w:color="auto"/>
            <w:left w:val="none" w:sz="0" w:space="0" w:color="auto"/>
            <w:bottom w:val="none" w:sz="0" w:space="0" w:color="auto"/>
            <w:right w:val="none" w:sz="0" w:space="0" w:color="auto"/>
          </w:divBdr>
        </w:div>
      </w:divsChild>
    </w:div>
    <w:div w:id="368605871">
      <w:bodyDiv w:val="1"/>
      <w:marLeft w:val="0"/>
      <w:marRight w:val="0"/>
      <w:marTop w:val="0"/>
      <w:marBottom w:val="0"/>
      <w:divBdr>
        <w:top w:val="none" w:sz="0" w:space="0" w:color="auto"/>
        <w:left w:val="none" w:sz="0" w:space="0" w:color="auto"/>
        <w:bottom w:val="none" w:sz="0" w:space="0" w:color="auto"/>
        <w:right w:val="none" w:sz="0" w:space="0" w:color="auto"/>
      </w:divBdr>
      <w:divsChild>
        <w:div w:id="246965972">
          <w:marLeft w:val="0"/>
          <w:marRight w:val="0"/>
          <w:marTop w:val="0"/>
          <w:marBottom w:val="0"/>
          <w:divBdr>
            <w:top w:val="none" w:sz="0" w:space="0" w:color="auto"/>
            <w:left w:val="none" w:sz="0" w:space="0" w:color="auto"/>
            <w:bottom w:val="none" w:sz="0" w:space="0" w:color="auto"/>
            <w:right w:val="none" w:sz="0" w:space="0" w:color="auto"/>
          </w:divBdr>
        </w:div>
        <w:div w:id="676418386">
          <w:marLeft w:val="0"/>
          <w:marRight w:val="0"/>
          <w:marTop w:val="0"/>
          <w:marBottom w:val="0"/>
          <w:divBdr>
            <w:top w:val="none" w:sz="0" w:space="0" w:color="auto"/>
            <w:left w:val="none" w:sz="0" w:space="0" w:color="auto"/>
            <w:bottom w:val="none" w:sz="0" w:space="0" w:color="auto"/>
            <w:right w:val="none" w:sz="0" w:space="0" w:color="auto"/>
          </w:divBdr>
        </w:div>
        <w:div w:id="1225095758">
          <w:marLeft w:val="0"/>
          <w:marRight w:val="0"/>
          <w:marTop w:val="0"/>
          <w:marBottom w:val="0"/>
          <w:divBdr>
            <w:top w:val="none" w:sz="0" w:space="0" w:color="auto"/>
            <w:left w:val="none" w:sz="0" w:space="0" w:color="auto"/>
            <w:bottom w:val="none" w:sz="0" w:space="0" w:color="auto"/>
            <w:right w:val="none" w:sz="0" w:space="0" w:color="auto"/>
          </w:divBdr>
        </w:div>
        <w:div w:id="1772386991">
          <w:marLeft w:val="0"/>
          <w:marRight w:val="0"/>
          <w:marTop w:val="0"/>
          <w:marBottom w:val="0"/>
          <w:divBdr>
            <w:top w:val="none" w:sz="0" w:space="0" w:color="auto"/>
            <w:left w:val="none" w:sz="0" w:space="0" w:color="auto"/>
            <w:bottom w:val="none" w:sz="0" w:space="0" w:color="auto"/>
            <w:right w:val="none" w:sz="0" w:space="0" w:color="auto"/>
          </w:divBdr>
        </w:div>
        <w:div w:id="1915815703">
          <w:marLeft w:val="0"/>
          <w:marRight w:val="0"/>
          <w:marTop w:val="0"/>
          <w:marBottom w:val="0"/>
          <w:divBdr>
            <w:top w:val="none" w:sz="0" w:space="0" w:color="auto"/>
            <w:left w:val="none" w:sz="0" w:space="0" w:color="auto"/>
            <w:bottom w:val="none" w:sz="0" w:space="0" w:color="auto"/>
            <w:right w:val="none" w:sz="0" w:space="0" w:color="auto"/>
          </w:divBdr>
        </w:div>
      </w:divsChild>
    </w:div>
    <w:div w:id="428937102">
      <w:bodyDiv w:val="1"/>
      <w:marLeft w:val="0"/>
      <w:marRight w:val="0"/>
      <w:marTop w:val="0"/>
      <w:marBottom w:val="0"/>
      <w:divBdr>
        <w:top w:val="none" w:sz="0" w:space="0" w:color="auto"/>
        <w:left w:val="none" w:sz="0" w:space="0" w:color="auto"/>
        <w:bottom w:val="none" w:sz="0" w:space="0" w:color="auto"/>
        <w:right w:val="none" w:sz="0" w:space="0" w:color="auto"/>
      </w:divBdr>
      <w:divsChild>
        <w:div w:id="377556483">
          <w:marLeft w:val="600"/>
          <w:marRight w:val="0"/>
          <w:marTop w:val="0"/>
          <w:marBottom w:val="0"/>
          <w:divBdr>
            <w:top w:val="none" w:sz="0" w:space="0" w:color="auto"/>
            <w:left w:val="none" w:sz="0" w:space="0" w:color="auto"/>
            <w:bottom w:val="none" w:sz="0" w:space="0" w:color="auto"/>
            <w:right w:val="none" w:sz="0" w:space="0" w:color="auto"/>
          </w:divBdr>
        </w:div>
        <w:div w:id="386992489">
          <w:marLeft w:val="600"/>
          <w:marRight w:val="0"/>
          <w:marTop w:val="0"/>
          <w:marBottom w:val="0"/>
          <w:divBdr>
            <w:top w:val="none" w:sz="0" w:space="0" w:color="auto"/>
            <w:left w:val="none" w:sz="0" w:space="0" w:color="auto"/>
            <w:bottom w:val="none" w:sz="0" w:space="0" w:color="auto"/>
            <w:right w:val="none" w:sz="0" w:space="0" w:color="auto"/>
          </w:divBdr>
        </w:div>
        <w:div w:id="673343072">
          <w:marLeft w:val="600"/>
          <w:marRight w:val="0"/>
          <w:marTop w:val="0"/>
          <w:marBottom w:val="0"/>
          <w:divBdr>
            <w:top w:val="none" w:sz="0" w:space="0" w:color="auto"/>
            <w:left w:val="none" w:sz="0" w:space="0" w:color="auto"/>
            <w:bottom w:val="none" w:sz="0" w:space="0" w:color="auto"/>
            <w:right w:val="none" w:sz="0" w:space="0" w:color="auto"/>
          </w:divBdr>
        </w:div>
        <w:div w:id="936642732">
          <w:marLeft w:val="600"/>
          <w:marRight w:val="0"/>
          <w:marTop w:val="0"/>
          <w:marBottom w:val="0"/>
          <w:divBdr>
            <w:top w:val="none" w:sz="0" w:space="0" w:color="auto"/>
            <w:left w:val="none" w:sz="0" w:space="0" w:color="auto"/>
            <w:bottom w:val="none" w:sz="0" w:space="0" w:color="auto"/>
            <w:right w:val="none" w:sz="0" w:space="0" w:color="auto"/>
          </w:divBdr>
        </w:div>
        <w:div w:id="1386248195">
          <w:marLeft w:val="600"/>
          <w:marRight w:val="0"/>
          <w:marTop w:val="0"/>
          <w:marBottom w:val="0"/>
          <w:divBdr>
            <w:top w:val="none" w:sz="0" w:space="0" w:color="auto"/>
            <w:left w:val="none" w:sz="0" w:space="0" w:color="auto"/>
            <w:bottom w:val="none" w:sz="0" w:space="0" w:color="auto"/>
            <w:right w:val="none" w:sz="0" w:space="0" w:color="auto"/>
          </w:divBdr>
        </w:div>
        <w:div w:id="2058045265">
          <w:marLeft w:val="600"/>
          <w:marRight w:val="0"/>
          <w:marTop w:val="0"/>
          <w:marBottom w:val="0"/>
          <w:divBdr>
            <w:top w:val="none" w:sz="0" w:space="0" w:color="auto"/>
            <w:left w:val="none" w:sz="0" w:space="0" w:color="auto"/>
            <w:bottom w:val="none" w:sz="0" w:space="0" w:color="auto"/>
            <w:right w:val="none" w:sz="0" w:space="0" w:color="auto"/>
          </w:divBdr>
        </w:div>
      </w:divsChild>
    </w:div>
    <w:div w:id="452098556">
      <w:bodyDiv w:val="1"/>
      <w:marLeft w:val="0"/>
      <w:marRight w:val="0"/>
      <w:marTop w:val="0"/>
      <w:marBottom w:val="0"/>
      <w:divBdr>
        <w:top w:val="none" w:sz="0" w:space="0" w:color="auto"/>
        <w:left w:val="none" w:sz="0" w:space="0" w:color="auto"/>
        <w:bottom w:val="none" w:sz="0" w:space="0" w:color="auto"/>
        <w:right w:val="none" w:sz="0" w:space="0" w:color="auto"/>
      </w:divBdr>
      <w:divsChild>
        <w:div w:id="559290784">
          <w:marLeft w:val="0"/>
          <w:marRight w:val="0"/>
          <w:marTop w:val="0"/>
          <w:marBottom w:val="0"/>
          <w:divBdr>
            <w:top w:val="none" w:sz="0" w:space="0" w:color="auto"/>
            <w:left w:val="none" w:sz="0" w:space="0" w:color="auto"/>
            <w:bottom w:val="none" w:sz="0" w:space="0" w:color="auto"/>
            <w:right w:val="none" w:sz="0" w:space="0" w:color="auto"/>
          </w:divBdr>
          <w:divsChild>
            <w:div w:id="1187252479">
              <w:marLeft w:val="0"/>
              <w:marRight w:val="0"/>
              <w:marTop w:val="0"/>
              <w:marBottom w:val="0"/>
              <w:divBdr>
                <w:top w:val="none" w:sz="0" w:space="0" w:color="auto"/>
                <w:left w:val="none" w:sz="0" w:space="0" w:color="auto"/>
                <w:bottom w:val="none" w:sz="0" w:space="0" w:color="auto"/>
                <w:right w:val="none" w:sz="0" w:space="0" w:color="auto"/>
              </w:divBdr>
              <w:divsChild>
                <w:div w:id="765803583">
                  <w:marLeft w:val="-225"/>
                  <w:marRight w:val="-225"/>
                  <w:marTop w:val="0"/>
                  <w:marBottom w:val="0"/>
                  <w:divBdr>
                    <w:top w:val="none" w:sz="0" w:space="0" w:color="auto"/>
                    <w:left w:val="none" w:sz="0" w:space="0" w:color="auto"/>
                    <w:bottom w:val="none" w:sz="0" w:space="0" w:color="auto"/>
                    <w:right w:val="none" w:sz="0" w:space="0" w:color="auto"/>
                  </w:divBdr>
                  <w:divsChild>
                    <w:div w:id="2137067028">
                      <w:marLeft w:val="0"/>
                      <w:marRight w:val="0"/>
                      <w:marTop w:val="0"/>
                      <w:marBottom w:val="0"/>
                      <w:divBdr>
                        <w:top w:val="none" w:sz="0" w:space="0" w:color="auto"/>
                        <w:left w:val="none" w:sz="0" w:space="0" w:color="auto"/>
                        <w:bottom w:val="none" w:sz="0" w:space="0" w:color="auto"/>
                        <w:right w:val="none" w:sz="0" w:space="0" w:color="auto"/>
                      </w:divBdr>
                      <w:divsChild>
                        <w:div w:id="1399207926">
                          <w:marLeft w:val="0"/>
                          <w:marRight w:val="0"/>
                          <w:marTop w:val="0"/>
                          <w:marBottom w:val="0"/>
                          <w:divBdr>
                            <w:top w:val="none" w:sz="0" w:space="0" w:color="auto"/>
                            <w:left w:val="none" w:sz="0" w:space="0" w:color="auto"/>
                            <w:bottom w:val="none" w:sz="0" w:space="0" w:color="auto"/>
                            <w:right w:val="none" w:sz="0" w:space="0" w:color="auto"/>
                          </w:divBdr>
                          <w:divsChild>
                            <w:div w:id="1880508817">
                              <w:marLeft w:val="0"/>
                              <w:marRight w:val="0"/>
                              <w:marTop w:val="0"/>
                              <w:marBottom w:val="0"/>
                              <w:divBdr>
                                <w:top w:val="none" w:sz="0" w:space="0" w:color="auto"/>
                                <w:left w:val="none" w:sz="0" w:space="0" w:color="auto"/>
                                <w:bottom w:val="none" w:sz="0" w:space="0" w:color="auto"/>
                                <w:right w:val="none" w:sz="0" w:space="0" w:color="auto"/>
                              </w:divBdr>
                              <w:divsChild>
                                <w:div w:id="1282491787">
                                  <w:marLeft w:val="-225"/>
                                  <w:marRight w:val="-225"/>
                                  <w:marTop w:val="0"/>
                                  <w:marBottom w:val="0"/>
                                  <w:divBdr>
                                    <w:top w:val="none" w:sz="0" w:space="0" w:color="auto"/>
                                    <w:left w:val="none" w:sz="0" w:space="0" w:color="auto"/>
                                    <w:bottom w:val="none" w:sz="0" w:space="0" w:color="auto"/>
                                    <w:right w:val="none" w:sz="0" w:space="0" w:color="auto"/>
                                  </w:divBdr>
                                  <w:divsChild>
                                    <w:div w:id="1550872759">
                                      <w:marLeft w:val="0"/>
                                      <w:marRight w:val="0"/>
                                      <w:marTop w:val="0"/>
                                      <w:marBottom w:val="0"/>
                                      <w:divBdr>
                                        <w:top w:val="none" w:sz="0" w:space="0" w:color="auto"/>
                                        <w:left w:val="none" w:sz="0" w:space="0" w:color="auto"/>
                                        <w:bottom w:val="none" w:sz="0" w:space="0" w:color="auto"/>
                                        <w:right w:val="none" w:sz="0" w:space="0" w:color="auto"/>
                                      </w:divBdr>
                                      <w:divsChild>
                                        <w:div w:id="1238049867">
                                          <w:marLeft w:val="0"/>
                                          <w:marRight w:val="0"/>
                                          <w:marTop w:val="0"/>
                                          <w:marBottom w:val="0"/>
                                          <w:divBdr>
                                            <w:top w:val="none" w:sz="0" w:space="0" w:color="auto"/>
                                            <w:left w:val="none" w:sz="0" w:space="0" w:color="auto"/>
                                            <w:bottom w:val="none" w:sz="0" w:space="0" w:color="auto"/>
                                            <w:right w:val="none" w:sz="0" w:space="0" w:color="auto"/>
                                          </w:divBdr>
                                          <w:divsChild>
                                            <w:div w:id="1138188875">
                                              <w:marLeft w:val="0"/>
                                              <w:marRight w:val="0"/>
                                              <w:marTop w:val="0"/>
                                              <w:marBottom w:val="0"/>
                                              <w:divBdr>
                                                <w:top w:val="none" w:sz="0" w:space="0" w:color="auto"/>
                                                <w:left w:val="none" w:sz="0" w:space="0" w:color="auto"/>
                                                <w:bottom w:val="none" w:sz="0" w:space="0" w:color="auto"/>
                                                <w:right w:val="none" w:sz="0" w:space="0" w:color="auto"/>
                                              </w:divBdr>
                                              <w:divsChild>
                                                <w:div w:id="2076278284">
                                                  <w:marLeft w:val="-225"/>
                                                  <w:marRight w:val="-225"/>
                                                  <w:marTop w:val="0"/>
                                                  <w:marBottom w:val="0"/>
                                                  <w:divBdr>
                                                    <w:top w:val="none" w:sz="0" w:space="0" w:color="auto"/>
                                                    <w:left w:val="none" w:sz="0" w:space="0" w:color="auto"/>
                                                    <w:bottom w:val="none" w:sz="0" w:space="0" w:color="auto"/>
                                                    <w:right w:val="none" w:sz="0" w:space="0" w:color="auto"/>
                                                  </w:divBdr>
                                                  <w:divsChild>
                                                    <w:div w:id="1909535821">
                                                      <w:marLeft w:val="0"/>
                                                      <w:marRight w:val="0"/>
                                                      <w:marTop w:val="0"/>
                                                      <w:marBottom w:val="0"/>
                                                      <w:divBdr>
                                                        <w:top w:val="none" w:sz="0" w:space="0" w:color="auto"/>
                                                        <w:left w:val="none" w:sz="0" w:space="0" w:color="auto"/>
                                                        <w:bottom w:val="none" w:sz="0" w:space="0" w:color="auto"/>
                                                        <w:right w:val="none" w:sz="0" w:space="0" w:color="auto"/>
                                                      </w:divBdr>
                                                      <w:divsChild>
                                                        <w:div w:id="7849261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1081542">
      <w:bodyDiv w:val="1"/>
      <w:marLeft w:val="0"/>
      <w:marRight w:val="0"/>
      <w:marTop w:val="0"/>
      <w:marBottom w:val="0"/>
      <w:divBdr>
        <w:top w:val="none" w:sz="0" w:space="0" w:color="auto"/>
        <w:left w:val="none" w:sz="0" w:space="0" w:color="auto"/>
        <w:bottom w:val="none" w:sz="0" w:space="0" w:color="auto"/>
        <w:right w:val="none" w:sz="0" w:space="0" w:color="auto"/>
      </w:divBdr>
      <w:divsChild>
        <w:div w:id="1126972794">
          <w:marLeft w:val="0"/>
          <w:marRight w:val="0"/>
          <w:marTop w:val="0"/>
          <w:marBottom w:val="0"/>
          <w:divBdr>
            <w:top w:val="none" w:sz="0" w:space="0" w:color="auto"/>
            <w:left w:val="none" w:sz="0" w:space="0" w:color="auto"/>
            <w:bottom w:val="none" w:sz="0" w:space="0" w:color="auto"/>
            <w:right w:val="none" w:sz="0" w:space="0" w:color="auto"/>
          </w:divBdr>
        </w:div>
        <w:div w:id="192420673">
          <w:marLeft w:val="0"/>
          <w:marRight w:val="0"/>
          <w:marTop w:val="0"/>
          <w:marBottom w:val="0"/>
          <w:divBdr>
            <w:top w:val="none" w:sz="0" w:space="0" w:color="auto"/>
            <w:left w:val="none" w:sz="0" w:space="0" w:color="auto"/>
            <w:bottom w:val="none" w:sz="0" w:space="0" w:color="auto"/>
            <w:right w:val="none" w:sz="0" w:space="0" w:color="auto"/>
          </w:divBdr>
        </w:div>
        <w:div w:id="224948019">
          <w:marLeft w:val="0"/>
          <w:marRight w:val="0"/>
          <w:marTop w:val="0"/>
          <w:marBottom w:val="0"/>
          <w:divBdr>
            <w:top w:val="none" w:sz="0" w:space="0" w:color="auto"/>
            <w:left w:val="none" w:sz="0" w:space="0" w:color="auto"/>
            <w:bottom w:val="none" w:sz="0" w:space="0" w:color="auto"/>
            <w:right w:val="none" w:sz="0" w:space="0" w:color="auto"/>
          </w:divBdr>
        </w:div>
      </w:divsChild>
    </w:div>
    <w:div w:id="753746329">
      <w:bodyDiv w:val="1"/>
      <w:marLeft w:val="0"/>
      <w:marRight w:val="0"/>
      <w:marTop w:val="0"/>
      <w:marBottom w:val="0"/>
      <w:divBdr>
        <w:top w:val="none" w:sz="0" w:space="0" w:color="auto"/>
        <w:left w:val="none" w:sz="0" w:space="0" w:color="auto"/>
        <w:bottom w:val="none" w:sz="0" w:space="0" w:color="auto"/>
        <w:right w:val="none" w:sz="0" w:space="0" w:color="auto"/>
      </w:divBdr>
      <w:divsChild>
        <w:div w:id="132659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666934">
              <w:marLeft w:val="0"/>
              <w:marRight w:val="0"/>
              <w:marTop w:val="0"/>
              <w:marBottom w:val="0"/>
              <w:divBdr>
                <w:top w:val="none" w:sz="0" w:space="0" w:color="auto"/>
                <w:left w:val="none" w:sz="0" w:space="0" w:color="auto"/>
                <w:bottom w:val="none" w:sz="0" w:space="0" w:color="auto"/>
                <w:right w:val="none" w:sz="0" w:space="0" w:color="auto"/>
              </w:divBdr>
              <w:divsChild>
                <w:div w:id="758722801">
                  <w:marLeft w:val="0"/>
                  <w:marRight w:val="0"/>
                  <w:marTop w:val="0"/>
                  <w:marBottom w:val="0"/>
                  <w:divBdr>
                    <w:top w:val="none" w:sz="0" w:space="0" w:color="auto"/>
                    <w:left w:val="none" w:sz="0" w:space="0" w:color="auto"/>
                    <w:bottom w:val="none" w:sz="0" w:space="0" w:color="auto"/>
                    <w:right w:val="none" w:sz="0" w:space="0" w:color="auto"/>
                  </w:divBdr>
                  <w:divsChild>
                    <w:div w:id="1549491031">
                      <w:marLeft w:val="0"/>
                      <w:marRight w:val="0"/>
                      <w:marTop w:val="0"/>
                      <w:marBottom w:val="0"/>
                      <w:divBdr>
                        <w:top w:val="none" w:sz="0" w:space="0" w:color="auto"/>
                        <w:left w:val="none" w:sz="0" w:space="0" w:color="auto"/>
                        <w:bottom w:val="none" w:sz="0" w:space="0" w:color="auto"/>
                        <w:right w:val="none" w:sz="0" w:space="0" w:color="auto"/>
                      </w:divBdr>
                    </w:div>
                  </w:divsChild>
                </w:div>
                <w:div w:id="8866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3185">
      <w:bodyDiv w:val="1"/>
      <w:marLeft w:val="0"/>
      <w:marRight w:val="0"/>
      <w:marTop w:val="0"/>
      <w:marBottom w:val="0"/>
      <w:divBdr>
        <w:top w:val="none" w:sz="0" w:space="0" w:color="auto"/>
        <w:left w:val="none" w:sz="0" w:space="0" w:color="auto"/>
        <w:bottom w:val="none" w:sz="0" w:space="0" w:color="auto"/>
        <w:right w:val="none" w:sz="0" w:space="0" w:color="auto"/>
      </w:divBdr>
    </w:div>
    <w:div w:id="1065107976">
      <w:bodyDiv w:val="1"/>
      <w:marLeft w:val="0"/>
      <w:marRight w:val="0"/>
      <w:marTop w:val="0"/>
      <w:marBottom w:val="0"/>
      <w:divBdr>
        <w:top w:val="none" w:sz="0" w:space="0" w:color="auto"/>
        <w:left w:val="none" w:sz="0" w:space="0" w:color="auto"/>
        <w:bottom w:val="none" w:sz="0" w:space="0" w:color="auto"/>
        <w:right w:val="none" w:sz="0" w:space="0" w:color="auto"/>
      </w:divBdr>
    </w:div>
    <w:div w:id="1165827107">
      <w:bodyDiv w:val="1"/>
      <w:marLeft w:val="0"/>
      <w:marRight w:val="0"/>
      <w:marTop w:val="0"/>
      <w:marBottom w:val="0"/>
      <w:divBdr>
        <w:top w:val="none" w:sz="0" w:space="0" w:color="auto"/>
        <w:left w:val="none" w:sz="0" w:space="0" w:color="auto"/>
        <w:bottom w:val="none" w:sz="0" w:space="0" w:color="auto"/>
        <w:right w:val="none" w:sz="0" w:space="0" w:color="auto"/>
      </w:divBdr>
    </w:div>
    <w:div w:id="1254705810">
      <w:bodyDiv w:val="1"/>
      <w:marLeft w:val="0"/>
      <w:marRight w:val="0"/>
      <w:marTop w:val="0"/>
      <w:marBottom w:val="0"/>
      <w:divBdr>
        <w:top w:val="none" w:sz="0" w:space="0" w:color="auto"/>
        <w:left w:val="none" w:sz="0" w:space="0" w:color="auto"/>
        <w:bottom w:val="none" w:sz="0" w:space="0" w:color="auto"/>
        <w:right w:val="none" w:sz="0" w:space="0" w:color="auto"/>
      </w:divBdr>
      <w:divsChild>
        <w:div w:id="7367169">
          <w:marLeft w:val="0"/>
          <w:marRight w:val="0"/>
          <w:marTop w:val="0"/>
          <w:marBottom w:val="0"/>
          <w:divBdr>
            <w:top w:val="none" w:sz="0" w:space="0" w:color="auto"/>
            <w:left w:val="none" w:sz="0" w:space="0" w:color="auto"/>
            <w:bottom w:val="none" w:sz="0" w:space="0" w:color="auto"/>
            <w:right w:val="none" w:sz="0" w:space="0" w:color="auto"/>
          </w:divBdr>
        </w:div>
        <w:div w:id="130563201">
          <w:marLeft w:val="0"/>
          <w:marRight w:val="0"/>
          <w:marTop w:val="0"/>
          <w:marBottom w:val="0"/>
          <w:divBdr>
            <w:top w:val="none" w:sz="0" w:space="0" w:color="auto"/>
            <w:left w:val="none" w:sz="0" w:space="0" w:color="auto"/>
            <w:bottom w:val="none" w:sz="0" w:space="0" w:color="auto"/>
            <w:right w:val="none" w:sz="0" w:space="0" w:color="auto"/>
          </w:divBdr>
        </w:div>
        <w:div w:id="294137940">
          <w:marLeft w:val="0"/>
          <w:marRight w:val="0"/>
          <w:marTop w:val="0"/>
          <w:marBottom w:val="0"/>
          <w:divBdr>
            <w:top w:val="none" w:sz="0" w:space="0" w:color="auto"/>
            <w:left w:val="none" w:sz="0" w:space="0" w:color="auto"/>
            <w:bottom w:val="none" w:sz="0" w:space="0" w:color="auto"/>
            <w:right w:val="none" w:sz="0" w:space="0" w:color="auto"/>
          </w:divBdr>
        </w:div>
        <w:div w:id="356539018">
          <w:marLeft w:val="0"/>
          <w:marRight w:val="0"/>
          <w:marTop w:val="0"/>
          <w:marBottom w:val="0"/>
          <w:divBdr>
            <w:top w:val="none" w:sz="0" w:space="0" w:color="auto"/>
            <w:left w:val="none" w:sz="0" w:space="0" w:color="auto"/>
            <w:bottom w:val="none" w:sz="0" w:space="0" w:color="auto"/>
            <w:right w:val="none" w:sz="0" w:space="0" w:color="auto"/>
          </w:divBdr>
        </w:div>
        <w:div w:id="401293755">
          <w:marLeft w:val="0"/>
          <w:marRight w:val="0"/>
          <w:marTop w:val="0"/>
          <w:marBottom w:val="0"/>
          <w:divBdr>
            <w:top w:val="none" w:sz="0" w:space="0" w:color="auto"/>
            <w:left w:val="none" w:sz="0" w:space="0" w:color="auto"/>
            <w:bottom w:val="none" w:sz="0" w:space="0" w:color="auto"/>
            <w:right w:val="none" w:sz="0" w:space="0" w:color="auto"/>
          </w:divBdr>
        </w:div>
        <w:div w:id="521018261">
          <w:marLeft w:val="0"/>
          <w:marRight w:val="0"/>
          <w:marTop w:val="0"/>
          <w:marBottom w:val="0"/>
          <w:divBdr>
            <w:top w:val="none" w:sz="0" w:space="0" w:color="auto"/>
            <w:left w:val="none" w:sz="0" w:space="0" w:color="auto"/>
            <w:bottom w:val="none" w:sz="0" w:space="0" w:color="auto"/>
            <w:right w:val="none" w:sz="0" w:space="0" w:color="auto"/>
          </w:divBdr>
        </w:div>
        <w:div w:id="653527299">
          <w:marLeft w:val="0"/>
          <w:marRight w:val="0"/>
          <w:marTop w:val="0"/>
          <w:marBottom w:val="0"/>
          <w:divBdr>
            <w:top w:val="none" w:sz="0" w:space="0" w:color="auto"/>
            <w:left w:val="none" w:sz="0" w:space="0" w:color="auto"/>
            <w:bottom w:val="none" w:sz="0" w:space="0" w:color="auto"/>
            <w:right w:val="none" w:sz="0" w:space="0" w:color="auto"/>
          </w:divBdr>
        </w:div>
        <w:div w:id="723530931">
          <w:marLeft w:val="0"/>
          <w:marRight w:val="0"/>
          <w:marTop w:val="0"/>
          <w:marBottom w:val="0"/>
          <w:divBdr>
            <w:top w:val="none" w:sz="0" w:space="0" w:color="auto"/>
            <w:left w:val="none" w:sz="0" w:space="0" w:color="auto"/>
            <w:bottom w:val="none" w:sz="0" w:space="0" w:color="auto"/>
            <w:right w:val="none" w:sz="0" w:space="0" w:color="auto"/>
          </w:divBdr>
        </w:div>
        <w:div w:id="761805755">
          <w:marLeft w:val="0"/>
          <w:marRight w:val="0"/>
          <w:marTop w:val="0"/>
          <w:marBottom w:val="0"/>
          <w:divBdr>
            <w:top w:val="none" w:sz="0" w:space="0" w:color="auto"/>
            <w:left w:val="none" w:sz="0" w:space="0" w:color="auto"/>
            <w:bottom w:val="none" w:sz="0" w:space="0" w:color="auto"/>
            <w:right w:val="none" w:sz="0" w:space="0" w:color="auto"/>
          </w:divBdr>
        </w:div>
        <w:div w:id="826434883">
          <w:marLeft w:val="0"/>
          <w:marRight w:val="0"/>
          <w:marTop w:val="0"/>
          <w:marBottom w:val="0"/>
          <w:divBdr>
            <w:top w:val="none" w:sz="0" w:space="0" w:color="auto"/>
            <w:left w:val="none" w:sz="0" w:space="0" w:color="auto"/>
            <w:bottom w:val="none" w:sz="0" w:space="0" w:color="auto"/>
            <w:right w:val="none" w:sz="0" w:space="0" w:color="auto"/>
          </w:divBdr>
        </w:div>
        <w:div w:id="1028606559">
          <w:marLeft w:val="0"/>
          <w:marRight w:val="0"/>
          <w:marTop w:val="0"/>
          <w:marBottom w:val="0"/>
          <w:divBdr>
            <w:top w:val="none" w:sz="0" w:space="0" w:color="auto"/>
            <w:left w:val="none" w:sz="0" w:space="0" w:color="auto"/>
            <w:bottom w:val="none" w:sz="0" w:space="0" w:color="auto"/>
            <w:right w:val="none" w:sz="0" w:space="0" w:color="auto"/>
          </w:divBdr>
        </w:div>
        <w:div w:id="1292201501">
          <w:marLeft w:val="0"/>
          <w:marRight w:val="0"/>
          <w:marTop w:val="0"/>
          <w:marBottom w:val="0"/>
          <w:divBdr>
            <w:top w:val="none" w:sz="0" w:space="0" w:color="auto"/>
            <w:left w:val="none" w:sz="0" w:space="0" w:color="auto"/>
            <w:bottom w:val="none" w:sz="0" w:space="0" w:color="auto"/>
            <w:right w:val="none" w:sz="0" w:space="0" w:color="auto"/>
          </w:divBdr>
        </w:div>
        <w:div w:id="1505781046">
          <w:marLeft w:val="0"/>
          <w:marRight w:val="0"/>
          <w:marTop w:val="0"/>
          <w:marBottom w:val="0"/>
          <w:divBdr>
            <w:top w:val="none" w:sz="0" w:space="0" w:color="auto"/>
            <w:left w:val="none" w:sz="0" w:space="0" w:color="auto"/>
            <w:bottom w:val="none" w:sz="0" w:space="0" w:color="auto"/>
            <w:right w:val="none" w:sz="0" w:space="0" w:color="auto"/>
          </w:divBdr>
        </w:div>
        <w:div w:id="1693726875">
          <w:marLeft w:val="0"/>
          <w:marRight w:val="0"/>
          <w:marTop w:val="0"/>
          <w:marBottom w:val="0"/>
          <w:divBdr>
            <w:top w:val="none" w:sz="0" w:space="0" w:color="auto"/>
            <w:left w:val="none" w:sz="0" w:space="0" w:color="auto"/>
            <w:bottom w:val="none" w:sz="0" w:space="0" w:color="auto"/>
            <w:right w:val="none" w:sz="0" w:space="0" w:color="auto"/>
          </w:divBdr>
        </w:div>
        <w:div w:id="1721902547">
          <w:marLeft w:val="0"/>
          <w:marRight w:val="0"/>
          <w:marTop w:val="0"/>
          <w:marBottom w:val="0"/>
          <w:divBdr>
            <w:top w:val="none" w:sz="0" w:space="0" w:color="auto"/>
            <w:left w:val="none" w:sz="0" w:space="0" w:color="auto"/>
            <w:bottom w:val="none" w:sz="0" w:space="0" w:color="auto"/>
            <w:right w:val="none" w:sz="0" w:space="0" w:color="auto"/>
          </w:divBdr>
        </w:div>
        <w:div w:id="1896620989">
          <w:marLeft w:val="0"/>
          <w:marRight w:val="0"/>
          <w:marTop w:val="0"/>
          <w:marBottom w:val="0"/>
          <w:divBdr>
            <w:top w:val="none" w:sz="0" w:space="0" w:color="auto"/>
            <w:left w:val="none" w:sz="0" w:space="0" w:color="auto"/>
            <w:bottom w:val="none" w:sz="0" w:space="0" w:color="auto"/>
            <w:right w:val="none" w:sz="0" w:space="0" w:color="auto"/>
          </w:divBdr>
        </w:div>
      </w:divsChild>
    </w:div>
    <w:div w:id="1766460697">
      <w:bodyDiv w:val="1"/>
      <w:marLeft w:val="0"/>
      <w:marRight w:val="0"/>
      <w:marTop w:val="0"/>
      <w:marBottom w:val="0"/>
      <w:divBdr>
        <w:top w:val="none" w:sz="0" w:space="0" w:color="auto"/>
        <w:left w:val="none" w:sz="0" w:space="0" w:color="auto"/>
        <w:bottom w:val="none" w:sz="0" w:space="0" w:color="auto"/>
        <w:right w:val="none" w:sz="0" w:space="0" w:color="auto"/>
      </w:divBdr>
    </w:div>
    <w:div w:id="1848326432">
      <w:bodyDiv w:val="1"/>
      <w:marLeft w:val="0"/>
      <w:marRight w:val="0"/>
      <w:marTop w:val="0"/>
      <w:marBottom w:val="0"/>
      <w:divBdr>
        <w:top w:val="none" w:sz="0" w:space="0" w:color="auto"/>
        <w:left w:val="none" w:sz="0" w:space="0" w:color="auto"/>
        <w:bottom w:val="none" w:sz="0" w:space="0" w:color="auto"/>
        <w:right w:val="none" w:sz="0" w:space="0" w:color="auto"/>
      </w:divBdr>
    </w:div>
    <w:div w:id="2052224156">
      <w:bodyDiv w:val="1"/>
      <w:marLeft w:val="0"/>
      <w:marRight w:val="0"/>
      <w:marTop w:val="0"/>
      <w:marBottom w:val="0"/>
      <w:divBdr>
        <w:top w:val="none" w:sz="0" w:space="0" w:color="auto"/>
        <w:left w:val="none" w:sz="0" w:space="0" w:color="auto"/>
        <w:bottom w:val="none" w:sz="0" w:space="0" w:color="auto"/>
        <w:right w:val="none" w:sz="0" w:space="0" w:color="auto"/>
      </w:divBdr>
      <w:divsChild>
        <w:div w:id="99568228">
          <w:marLeft w:val="450"/>
          <w:marRight w:val="0"/>
          <w:marTop w:val="0"/>
          <w:marBottom w:val="0"/>
          <w:divBdr>
            <w:top w:val="none" w:sz="0" w:space="0" w:color="auto"/>
            <w:left w:val="none" w:sz="0" w:space="0" w:color="auto"/>
            <w:bottom w:val="none" w:sz="0" w:space="0" w:color="auto"/>
            <w:right w:val="none" w:sz="0" w:space="0" w:color="auto"/>
          </w:divBdr>
        </w:div>
        <w:div w:id="314146224">
          <w:marLeft w:val="450"/>
          <w:marRight w:val="0"/>
          <w:marTop w:val="0"/>
          <w:marBottom w:val="0"/>
          <w:divBdr>
            <w:top w:val="none" w:sz="0" w:space="0" w:color="auto"/>
            <w:left w:val="none" w:sz="0" w:space="0" w:color="auto"/>
            <w:bottom w:val="none" w:sz="0" w:space="0" w:color="auto"/>
            <w:right w:val="none" w:sz="0" w:space="0" w:color="auto"/>
          </w:divBdr>
        </w:div>
        <w:div w:id="624504595">
          <w:marLeft w:val="450"/>
          <w:marRight w:val="0"/>
          <w:marTop w:val="0"/>
          <w:marBottom w:val="0"/>
          <w:divBdr>
            <w:top w:val="none" w:sz="0" w:space="0" w:color="auto"/>
            <w:left w:val="none" w:sz="0" w:space="0" w:color="auto"/>
            <w:bottom w:val="none" w:sz="0" w:space="0" w:color="auto"/>
            <w:right w:val="none" w:sz="0" w:space="0" w:color="auto"/>
          </w:divBdr>
        </w:div>
        <w:div w:id="740835163">
          <w:marLeft w:val="450"/>
          <w:marRight w:val="0"/>
          <w:marTop w:val="0"/>
          <w:marBottom w:val="0"/>
          <w:divBdr>
            <w:top w:val="none" w:sz="0" w:space="0" w:color="auto"/>
            <w:left w:val="none" w:sz="0" w:space="0" w:color="auto"/>
            <w:bottom w:val="none" w:sz="0" w:space="0" w:color="auto"/>
            <w:right w:val="none" w:sz="0" w:space="0" w:color="auto"/>
          </w:divBdr>
        </w:div>
        <w:div w:id="1943563603">
          <w:marLeft w:val="4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twitter.com/i/flow/login?redirect_after_login=%2Fnatlparkservic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jasmine_reinhardt@nps.gov" TargetMode="External"/><Relationship Id="rId17" Type="http://schemas.openxmlformats.org/officeDocument/2006/relationships/hyperlink" Target="https://www.instagram.com/nationalparkservice/" TargetMode="External"/><Relationship Id="rId2" Type="http://schemas.openxmlformats.org/officeDocument/2006/relationships/customXml" Target="../customXml/item2.xml"/><Relationship Id="rId16" Type="http://schemas.openxmlformats.org/officeDocument/2006/relationships/hyperlink" Target="https://www.facebook.com/nationalparkservi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Users\jreinhardt\AppData\Roaming\Microsoft\Word\www.nps.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nationalparkser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ps.gov/chis/learn/news/newsreleases.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home\COMMONS\INTERP\Press%20Release\Press%20Template\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1ba7f38b-48d1-4deb-85a4-ced8a4ae5eaa"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26874F0ED9894584C9C3C22DAD350A" ma:contentTypeVersion="20" ma:contentTypeDescription="Create a new document." ma:contentTypeScope="" ma:versionID="7835d7bb4445fbca02fd787707463a2c">
  <xsd:schema xmlns:xsd="http://www.w3.org/2001/XMLSchema" xmlns:xs="http://www.w3.org/2001/XMLSchema" xmlns:p="http://schemas.microsoft.com/office/2006/metadata/properties" xmlns:ns1="http://schemas.microsoft.com/sharepoint/v3" xmlns:ns3="1ba7f38b-48d1-4deb-85a4-ced8a4ae5eaa" xmlns:ns4="9dd8fd04-91ce-40dc-acb6-e27a2659a6cd" targetNamespace="http://schemas.microsoft.com/office/2006/metadata/properties" ma:root="true" ma:fieldsID="d7f3cf2e0a9c36cd0a965de1ced0f721" ns1:_="" ns3:_="" ns4:_="">
    <xsd:import namespace="http://schemas.microsoft.com/sharepoint/v3"/>
    <xsd:import namespace="1ba7f38b-48d1-4deb-85a4-ced8a4ae5eaa"/>
    <xsd:import namespace="9dd8fd04-91ce-40dc-acb6-e27a2659a6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a7f38b-48d1-4deb-85a4-ced8a4ae5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d8fd04-91ce-40dc-acb6-e27a2659a6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C386C7-446F-418B-8BDC-C6FA57A8521E}">
  <ds:schemaRefs>
    <ds:schemaRef ds:uri="http://schemas.openxmlformats.org/officeDocument/2006/bibliography"/>
  </ds:schemaRefs>
</ds:datastoreItem>
</file>

<file path=customXml/itemProps2.xml><?xml version="1.0" encoding="utf-8"?>
<ds:datastoreItem xmlns:ds="http://schemas.openxmlformats.org/officeDocument/2006/customXml" ds:itemID="{AE2120BD-70A5-4566-BBD3-8B010253AFE5}">
  <ds:schemaRefs>
    <ds:schemaRef ds:uri="http://schemas.microsoft.com/office/2006/metadata/properties"/>
    <ds:schemaRef ds:uri="http://schemas.microsoft.com/office/infopath/2007/PartnerControls"/>
    <ds:schemaRef ds:uri="http://schemas.microsoft.com/sharepoint/v3"/>
    <ds:schemaRef ds:uri="1ba7f38b-48d1-4deb-85a4-ced8a4ae5eaa"/>
  </ds:schemaRefs>
</ds:datastoreItem>
</file>

<file path=customXml/itemProps3.xml><?xml version="1.0" encoding="utf-8"?>
<ds:datastoreItem xmlns:ds="http://schemas.openxmlformats.org/officeDocument/2006/customXml" ds:itemID="{425AE65A-50B9-4A01-BB03-88ED631EBEDA}">
  <ds:schemaRefs>
    <ds:schemaRef ds:uri="http://schemas.microsoft.com/sharepoint/v3/contenttype/forms"/>
  </ds:schemaRefs>
</ds:datastoreItem>
</file>

<file path=customXml/itemProps4.xml><?xml version="1.0" encoding="utf-8"?>
<ds:datastoreItem xmlns:ds="http://schemas.openxmlformats.org/officeDocument/2006/customXml" ds:itemID="{D5B3324C-5D13-4EEB-BB10-9C8E4B7D3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a7f38b-48d1-4deb-85a4-ced8a4ae5eaa"/>
    <ds:schemaRef ds:uri="9dd8fd04-91ce-40dc-acb6-e27a2659a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OfficeNR_pc.dot</Template>
  <TotalTime>14</TotalTime>
  <Pages>2</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TRISH_B</dc:creator>
  <cp:keywords/>
  <dc:description/>
  <cp:lastModifiedBy>Reinhardt, Jasmine</cp:lastModifiedBy>
  <cp:revision>6</cp:revision>
  <cp:lastPrinted>2022-02-17T18:22:00Z</cp:lastPrinted>
  <dcterms:created xsi:type="dcterms:W3CDTF">2024-06-07T16:47:00Z</dcterms:created>
  <dcterms:modified xsi:type="dcterms:W3CDTF">2024-06-07T17:06:00Z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0x0101004D26874F0ED9894584C9C3C22DAD350A</vt:lpwstr>
  </property>
</Properties>
</file>